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26B71" w:rsidRPr="00DA2FE5" w:rsidRDefault="00C26B71" w:rsidP="00C26B71">
      <w:pPr>
        <w:pStyle w:val="Fliesstext"/>
        <w:spacing w:line="240" w:lineRule="auto"/>
        <w:rPr>
          <w:rFonts w:ascii="MINI Serif" w:hAnsi="MINI Serif"/>
        </w:rPr>
      </w:pPr>
    </w:p>
    <w:p w:rsidR="00C26B71" w:rsidRPr="00DA2FE5" w:rsidRDefault="00C26B71" w:rsidP="00C26B71">
      <w:pPr>
        <w:pStyle w:val="Fliesstext"/>
        <w:spacing w:line="360" w:lineRule="auto"/>
        <w:rPr>
          <w:rFonts w:ascii="MINI Serif" w:hAnsi="MINI Serif"/>
        </w:rPr>
      </w:pPr>
    </w:p>
    <w:p w:rsidR="00684FE1" w:rsidRPr="00DA2FE5" w:rsidRDefault="00F81450" w:rsidP="00C14191">
      <w:pPr>
        <w:pStyle w:val="Fliesstext"/>
        <w:spacing w:after="60" w:line="240" w:lineRule="auto"/>
        <w:rPr>
          <w:rFonts w:ascii="MINI Serif" w:hAnsi="MINI Serif" w:cs="BMWType V2 Bold"/>
          <w:b/>
          <w:sz w:val="28"/>
          <w:szCs w:val="28"/>
        </w:rPr>
      </w:pPr>
      <w:r w:rsidRPr="00DA2FE5">
        <w:rPr>
          <w:rFonts w:ascii="MINI Serif" w:hAnsi="MINI Serif" w:cs="BMWType V2 Bold"/>
          <w:b/>
          <w:bCs/>
          <w:noProof/>
          <w:color w:val="000000"/>
          <w:sz w:val="28"/>
          <w:szCs w:val="28"/>
          <w:lang w:bidi="ar-SA"/>
        </w:rPr>
        <w:drawing>
          <wp:anchor distT="0" distB="0" distL="0" distR="0" simplePos="0" relativeHeight="251659264" behindDoc="1" locked="0" layoutInCell="1" allowOverlap="1">
            <wp:simplePos x="0" y="0"/>
            <wp:positionH relativeFrom="page">
              <wp:posOffset>12700</wp:posOffset>
            </wp:positionH>
            <wp:positionV relativeFrom="paragraph">
              <wp:posOffset>579120</wp:posOffset>
            </wp:positionV>
            <wp:extent cx="7565390" cy="4050030"/>
            <wp:effectExtent l="1905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7565390" cy="4050030"/>
                    </a:xfrm>
                    <a:prstGeom prst="rect">
                      <a:avLst/>
                    </a:prstGeom>
                  </pic:spPr>
                </pic:pic>
              </a:graphicData>
            </a:graphic>
          </wp:anchor>
        </w:drawing>
      </w:r>
      <w:r w:rsidRPr="00DA2FE5">
        <w:rPr>
          <w:rFonts w:ascii="MINI Serif" w:hAnsi="MINI Serif"/>
          <w:b/>
          <w:color w:val="000000"/>
          <w:sz w:val="28"/>
        </w:rPr>
        <w:t>MINI YOURS CUSTOMISED: IDEALNIE SPERSONALIZOWANE ORYGINALNE MINI.</w:t>
      </w:r>
    </w:p>
    <w:p w:rsidR="00C26B71" w:rsidRPr="00DA2FE5" w:rsidRDefault="00C26B71" w:rsidP="00684FE1">
      <w:pPr>
        <w:pStyle w:val="NoSpacing1"/>
        <w:spacing w:line="360" w:lineRule="auto"/>
        <w:rPr>
          <w:rFonts w:ascii="MINI Serif" w:hAnsi="MINI Serif" w:cs="BMWType V2 Light"/>
          <w:bCs/>
          <w:sz w:val="22"/>
          <w:szCs w:val="22"/>
        </w:rPr>
      </w:pPr>
    </w:p>
    <w:p w:rsidR="0042164B" w:rsidRPr="00DA2FE5" w:rsidRDefault="00CE6F65" w:rsidP="0042164B">
      <w:pPr>
        <w:pStyle w:val="NoSpacing1"/>
        <w:spacing w:line="360" w:lineRule="auto"/>
        <w:rPr>
          <w:rFonts w:ascii="MINI Serif" w:hAnsi="MINI Serif" w:cs="BMWType V2 Light"/>
          <w:b/>
          <w:bCs/>
          <w:sz w:val="22"/>
          <w:szCs w:val="22"/>
        </w:rPr>
      </w:pPr>
      <w:r>
        <w:rPr>
          <w:rFonts w:ascii="MINI Serif" w:hAnsi="MINI Serif"/>
          <w:b/>
          <w:sz w:val="22"/>
        </w:rPr>
        <w:t>Nowe możliwości indywidualizacji dla b</w:t>
      </w:r>
      <w:r w:rsidR="0042164B" w:rsidRPr="00DA2FE5">
        <w:rPr>
          <w:rFonts w:ascii="MINI Serif" w:hAnsi="MINI Serif"/>
          <w:b/>
          <w:sz w:val="22"/>
        </w:rPr>
        <w:t>rytyjski</w:t>
      </w:r>
      <w:r>
        <w:rPr>
          <w:rFonts w:ascii="MINI Serif" w:hAnsi="MINI Serif"/>
          <w:b/>
          <w:sz w:val="22"/>
        </w:rPr>
        <w:t>ej</w:t>
      </w:r>
      <w:r w:rsidR="0042164B" w:rsidRPr="00DA2FE5">
        <w:rPr>
          <w:rFonts w:ascii="MINI Serif" w:hAnsi="MINI Serif"/>
          <w:b/>
          <w:sz w:val="22"/>
        </w:rPr>
        <w:t xml:space="preserve"> </w:t>
      </w:r>
      <w:r>
        <w:rPr>
          <w:rFonts w:ascii="MINI Serif" w:hAnsi="MINI Serif"/>
          <w:b/>
          <w:sz w:val="22"/>
        </w:rPr>
        <w:t>marki aut premium: w</w:t>
      </w:r>
      <w:r w:rsidR="0042164B" w:rsidRPr="00DA2FE5">
        <w:rPr>
          <w:rFonts w:ascii="MINI Serif" w:hAnsi="MINI Serif"/>
          <w:b/>
          <w:sz w:val="22"/>
        </w:rPr>
        <w:t xml:space="preserve"> ramach innowacyjnego pakietu możliwe jest wytwarzanie ozdobników bocznych, listew wewnętrznych, podświetlanych listew progowych i diodowych </w:t>
      </w:r>
      <w:bookmarkStart w:id="0" w:name="_GoBack"/>
      <w:bookmarkEnd w:id="0"/>
      <w:r w:rsidR="0042164B" w:rsidRPr="00DA2FE5">
        <w:rPr>
          <w:rFonts w:ascii="MINI Serif" w:hAnsi="MINI Serif"/>
          <w:b/>
          <w:sz w:val="22"/>
        </w:rPr>
        <w:t>projektorów w drzwiach w stylistyce zaprojektowanej przez klienta</w:t>
      </w:r>
      <w:r>
        <w:rPr>
          <w:rFonts w:ascii="MINI Serif" w:hAnsi="MINI Serif"/>
          <w:b/>
          <w:sz w:val="22"/>
        </w:rPr>
        <w:t xml:space="preserve">. </w:t>
      </w:r>
      <w:r w:rsidR="0042164B" w:rsidRPr="00DA2FE5">
        <w:rPr>
          <w:rFonts w:ascii="MINI Serif" w:hAnsi="MINI Serif"/>
          <w:b/>
          <w:sz w:val="22"/>
        </w:rPr>
        <w:t xml:space="preserve"> Personalizowane doposażenie wielu modeli MINI będzie dostępne w 2018 roku.</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b/>
          <w:sz w:val="22"/>
        </w:rPr>
        <w:t>Monachium.</w:t>
      </w:r>
      <w:r w:rsidRPr="00DA2FE5">
        <w:rPr>
          <w:rFonts w:ascii="MINI Serif" w:hAnsi="MINI Serif"/>
          <w:sz w:val="22"/>
        </w:rPr>
        <w:t xml:space="preserve"> Charakterystyczna dla MINI indywidualizacja w nowej odsłonie. W ramach oferty MINI Yours Customised brytyjski producent samochodów klasy premium proponuje wybrane elementy doposażenia MINI w stylistyce wybranej przez klientów. Dzięki temu użytkownik może personalizować auto na wiele sposobów według własnych upodobań. Innowacyjny pakiet będzie dostępny w 2018 roku w wielu modelach MINI w Europie oraz na innych dużych rynkach. W palecie produktów MINI Yours Customised znajdą się również wstawki </w:t>
      </w:r>
      <w:r w:rsidRPr="00DA2FE5">
        <w:rPr>
          <w:rFonts w:ascii="MINI Serif" w:hAnsi="MINI Serif"/>
          <w:sz w:val="22"/>
        </w:rPr>
        <w:lastRenderedPageBreak/>
        <w:t>kierunkowskazów, czyli tak zwane ozdobniki boczne, listwy ozdobne po stronie pasażera, podświetlane listwy progowe i diodowe projektory w drzwiach.</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Klienci mogą wybierać, projektować i zamawiać elementy doposażenia dostępne w ofercie MINI Yours Customised w nowym sklepie internetowym stworzonym specjalnie dla nowego pakietu. Zamówione indywidualizowane elementy będą wytwarzane przy wykorzystaniu innowacyjnych technologii takich jak druk 3D czy grawerowanie laserowe. Zaawansowany proces produkcyjny umożliwia precyzyjną realizację oczekiwań klientów. Indywidualnie projektowane produkty będą dostarczane w ciągu zaledwie kilku tygodni. Konstrukcja elementów umożliwia ich samodzielny montaż przez klienta lub partnera serwisowego MINI. Klienci mogą je wielokrotnie wymieniać w zależności od upodobań. Oznacza to, że w razie ewentualnej późniejszej sprzedaży samochodu elementy spersonalizowane można zastąpić innymi.</w:t>
      </w:r>
    </w:p>
    <w:p w:rsidR="00602B59" w:rsidRPr="00DA2FE5" w:rsidRDefault="00602B59"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inline distT="0" distB="0" distL="0" distR="0">
            <wp:extent cx="5461000" cy="3886200"/>
            <wp:effectExtent l="19050" t="0" r="635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5458600" cy="3886200"/>
                    </a:xfrm>
                    <a:prstGeom prst="rect">
                      <a:avLst/>
                    </a:prstGeom>
                  </pic:spPr>
                </pic:pic>
              </a:graphicData>
            </a:graphic>
          </wp:inline>
        </w:drawing>
      </w: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t>MINI pionierem indywidualizacji, cyfryzacji i druku 3D</w: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lastRenderedPageBreak/>
        <w:t>Dzięki ofercie MINI Yours Customised brytyjska marka premium potwierdza swój status pioniera i wyznacza nowe trendy w zakresie realizacji oczekiwań klienta, upowszechniania usług cyfrowych i opracowywania innowacyjnych procesów produkcyjnych. Szerokie możliwości indywidualizacji MINI są bardzo wysoko cenione w ogólnoświatowej społeczności miłośników marki. Wyjątkowa różnorodność wyposażenia specjalnego i oryginalnych akcesoriów MINI już dziś daje klientom szerokie możliwości wyboru niepowtarzalnych akcentów przy konfigurowaniu swojego MINI. Przy projektowaniu samochodu uwzględniono aspekt kreatywnej interakcji między producentem a klientem. W ramach tego procesu MINI daje klientom możliwość wyboru spośród szerokiej gamy opcji i aktywnego włączenia wybranych rozwiązań w proces projektowania samochodu przy zachowaniu charakterystycznej stylistyki MINI. Przy indywidualizacji z wykorzystaniem produktów MINI Yours Customised miłośnicy marki MINI mogą wybierać kolory, wzory, wykończenia powierzchni oraz emblematy. Istnieje także możliwość uwzględnienia w procesie projektowania własnego tekstu i podpisu. Niezrównana w branży motoryzacyjnej swoboda wyboru umożliwia klientom przekształcenie MINI w jedyne w swoim rodzaju auto, które będzie wyrażać gust i kreatywność właściciela. W razie zmiany upodobań i nowych pomysłów klienci mogą dowolnie zmieniać wybrane rozwiązania.</w:t>
      </w:r>
    </w:p>
    <w:p w:rsidR="0042164B" w:rsidRPr="00DA2FE5" w:rsidRDefault="0042164B" w:rsidP="0042164B">
      <w:pPr>
        <w:pStyle w:val="NoSpacing1"/>
        <w:spacing w:line="360" w:lineRule="auto"/>
        <w:rPr>
          <w:rFonts w:ascii="MINI Serif" w:hAnsi="MINI Serif" w:cs="BMWType V2 Light"/>
          <w:bCs/>
          <w:sz w:val="22"/>
          <w:szCs w:val="22"/>
        </w:rPr>
      </w:pPr>
    </w:p>
    <w:p w:rsidR="00602B59" w:rsidRPr="00DA2FE5" w:rsidRDefault="00CE6F6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mc:AlternateContent>
          <mc:Choice Requires="wpg">
            <w:drawing>
              <wp:inline distT="0" distB="0" distL="0" distR="0">
                <wp:extent cx="5190490" cy="1247140"/>
                <wp:effectExtent l="3810" t="1905" r="0" b="0"/>
                <wp:docPr id="3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247140"/>
                          <a:chOff x="2067" y="186"/>
                          <a:chExt cx="8174" cy="1964"/>
                        </a:xfrm>
                      </wpg:grpSpPr>
                      <wps:wsp>
                        <wps:cNvPr id="37" name="Rectangle 3"/>
                        <wps:cNvSpPr>
                          <a:spLocks noChangeArrowheads="1"/>
                        </wps:cNvSpPr>
                        <wps:spPr bwMode="auto">
                          <a:xfrm>
                            <a:off x="2066" y="186"/>
                            <a:ext cx="8174" cy="1964"/>
                          </a:xfrm>
                          <a:prstGeom prst="rect">
                            <a:avLst/>
                          </a:prstGeom>
                          <a:solidFill>
                            <a:srgbClr val="D6D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920" y="390"/>
                            <a:ext cx="2495"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45" y="390"/>
                            <a:ext cx="2495"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597" y="390"/>
                            <a:ext cx="2495" cy="1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58DCBC4" id="Group 2" o:spid="_x0000_s1026" style="width:408.7pt;height:98.2pt;mso-position-horizontal-relative:char;mso-position-vertical-relative:line" coordorigin="2067,186" coordsize="8174,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ETZaVk8aAABPGgAAFQAAAGRycy9tZWRpYS9pbWFnZTMuanBlZ//Y/+AAEEpGSUYAAQEBAGAA&#10;YAAA/9sAQwADAgIDAgIDAwMDBAMDBAUIBQUEBAUKBwcGCAwKDAwLCgsLDQ4SEA0OEQ4LCxAWEBET&#10;FBUVFQwPFxgWFBgSFBUU/9sAQwEDBAQFBAUJBQUJFA0LDRQUFBQUFBQUFBQUFBQUFBQUFBQUFBQU&#10;FBQUFBQUFBQUFBQUFBQUFBQUFBQUFBQUFBQU/8AAEQgAcQC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">
                <v:rect id="Rectangle 3" o:spid="_x0000_s1027" style="position:absolute;left:2066;top:186;width:817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yFsUA&#10;AADbAAAADwAAAGRycy9kb3ducmV2LnhtbESP3WrCQBSE74W+w3IKvdNNq1SJrhKkaitC8OcBDtlj&#10;EsyeDdk1xj59tyB4OczMN8xs0ZlKtNS40rKC90EEgjizuuRcwem46k9AOI+ssbJMCu7kYDF/6c0w&#10;1vbGe2oPPhcBwi5GBYX3dSylywoy6Aa2Jg7e2TYGfZBNLnWDtwA3lfyIok9psOSwUGBNy4Kyy+Fq&#10;FHSpuW+T3yjNRj/75SrZDduv9Uapt9cumYLw1Pln+NH+1gqGY/j/E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J3IWxQAAANsAAAAPAAAAAAAAAAAAAAAAAJgCAABkcnMv&#10;ZG93bnJldi54bWxQSwUGAAAAAAQABAD1AAAAigMAAAAA&#10;" fillcolor="#d6d8d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4920;top:390;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gOEnAAAAA2wAAAA8AAABkcnMvZG93bnJldi54bWxET02LwjAQvS/4H8II3tZUBVmqUUQQxIPr&#10;qgePQzKmxWZSmthWf/3msLDHx/terntXiZaaUHpWMBlnIIi1NyVbBdfL7vMLRIjIBivPpOBFAdar&#10;wccSc+M7/qH2HK1IIRxyVFDEWOdSBl2QwzD2NXHi7r5xGBNsrDQNdincVXKaZXPpsOTUUGBN24L0&#10;4/x0Cuz79tzUh+Oh0vZOWranbfzulBoN+80CRKQ+/ov/3HujYJbGpi/pB8jV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aA4ScAAAADbAAAADwAAAAAAAAAAAAAAAACfAgAA&#10;ZHJzL2Rvd25yZXYueG1sUEsFBgAAAAAEAAQA9wAAAIwDAAAAAA==&#10;">
                  <v:imagedata r:id="rId12" o:title=""/>
                </v:shape>
                <v:shape id="Picture 5" o:spid="_x0000_s1029" type="#_x0000_t75" style="position:absolute;left:2245;top:390;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9xnzEAAAA2wAAAA8AAABkcnMvZG93bnJldi54bWxEj81qwzAQhO+FvIPYQG6NnAZK40QJoWBa&#10;Xwp1S86LtbFNrJUjyT/J01eFQo/DzHzD7A6TacVAzjeWFayWCQji0uqGKwXfX9njCwgfkDW2lknB&#10;jTwc9rOHHabajvxJQxEqESHsU1RQh9ClUvqyJoN+aTvi6J2tMxiidJXUDscIN618SpJnabDhuFBj&#10;R681lZeiNwryj2Tzlmeny9W4fNVkdzpi1yu1mE/HLYhAU/gP/7XftYL1Bn6/x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9xnzEAAAA2wAAAA8AAAAAAAAAAAAAAAAA&#10;nwIAAGRycy9kb3ducmV2LnhtbFBLBQYAAAAABAAEAPcAAACQAwAAAAA=&#10;">
                  <v:imagedata r:id="rId13" o:title=""/>
                </v:shape>
                <v:shape id="Picture 6" o:spid="_x0000_s1030" type="#_x0000_t75" style="position:absolute;left:7597;top:390;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qKLDAAAA2wAAAA8AAABkcnMvZG93bnJldi54bWxET11rwjAUfRf2H8Id+DI0VdzQzihTERxj&#10;A6ugj5fmru1sbkoStf578zDw8XC+p/PW1OJCzleWFQz6CQji3OqKCwX73bo3BuEDssbaMim4kYf5&#10;7KkzxVTbK2/pkoVCxBD2KSooQ2hSKX1ekkHftw1x5H6tMxgidIXUDq8x3NRymCRv0mDFsaHEhpYl&#10;5afsbBR8v45/9p9Hy6vJ4O9l8VVn7nS4KdV9bj/eQQRqw0P8795oBaO4Pn6JP0DO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qoosMAAADbAAAADwAAAAAAAAAAAAAAAACf&#10;AgAAZHJzL2Rvd25yZXYueG1sUEsFBgAAAAAEAAQA9wAAAI8DAAAAAA==&#10;">
                  <v:imagedata r:id="rId14" o:title=""/>
                </v:shape>
                <w10:anchorlock/>
              </v:group>
            </w:pict>
          </mc:Fallback>
        </mc:AlternateConten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Druk 3D</w:t>
      </w:r>
    </w:p>
    <w:p w:rsidR="0042164B" w:rsidRPr="00DA2FE5" w:rsidRDefault="0042164B" w:rsidP="0042164B">
      <w:pPr>
        <w:pStyle w:val="NoSpacing1"/>
        <w:spacing w:line="360" w:lineRule="auto"/>
        <w:rPr>
          <w:rFonts w:ascii="MINI Serif" w:hAnsi="MINI Serif" w:cs="BMWType V2 Light"/>
          <w:bCs/>
          <w:sz w:val="22"/>
          <w:szCs w:val="22"/>
        </w:rPr>
      </w:pPr>
    </w:p>
    <w:p w:rsidR="00602B59" w:rsidRPr="00DA2FE5" w:rsidRDefault="00CE6F65" w:rsidP="0042164B">
      <w:pPr>
        <w:pStyle w:val="NoSpacing1"/>
        <w:spacing w:line="360" w:lineRule="auto"/>
        <w:rPr>
          <w:rFonts w:ascii="MINI Serif" w:hAnsi="MINI Serif" w:cs="BMWType V2 Light"/>
          <w:bCs/>
          <w:sz w:val="22"/>
          <w:szCs w:val="22"/>
        </w:rPr>
      </w:pPr>
      <w:r>
        <w:rPr>
          <w:noProof/>
          <w:sz w:val="20"/>
          <w:lang w:bidi="ar-SA"/>
        </w:rPr>
        <w:lastRenderedPageBreak/>
        <mc:AlternateContent>
          <mc:Choice Requires="wpg">
            <w:drawing>
              <wp:inline distT="0" distB="0" distL="0" distR="0">
                <wp:extent cx="5190490" cy="1247140"/>
                <wp:effectExtent l="3810" t="0" r="0" b="635"/>
                <wp:docPr id="3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247140"/>
                          <a:chOff x="0" y="0"/>
                          <a:chExt cx="8174" cy="1964"/>
                        </a:xfrm>
                      </wpg:grpSpPr>
                      <wps:wsp>
                        <wps:cNvPr id="32" name="Rectangle 8"/>
                        <wps:cNvSpPr>
                          <a:spLocks noChangeArrowheads="1"/>
                        </wps:cNvSpPr>
                        <wps:spPr bwMode="auto">
                          <a:xfrm>
                            <a:off x="0" y="0"/>
                            <a:ext cx="8174" cy="1964"/>
                          </a:xfrm>
                          <a:prstGeom prst="rect">
                            <a:avLst/>
                          </a:prstGeom>
                          <a:solidFill>
                            <a:srgbClr val="D6D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850" y="212"/>
                            <a:ext cx="2495"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8" y="200"/>
                            <a:ext cx="2494"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33" y="201"/>
                            <a:ext cx="2493" cy="1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1B306BE" id="Group 7" o:spid="_x0000_s1026" style="width:408.7pt;height:98.2pt;mso-position-horizontal-relative:char;mso-position-vertical-relative:line" coordsize="8174,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">
                <v:rect id="Rectangle 8" o:spid="_x0000_s1027" style="position:absolute;width:817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RjsUA&#10;AADbAAAADwAAAGRycy9kb3ducmV2LnhtbESP3WrCQBSE7wu+w3KE3tVNTRGJrhLE9A8hxPYBDtlj&#10;Epo9G7JrjH36bkHwcpiZb5j1djStGKh3jWUFz7MIBHFpdcOVgu+v7GkJwnlkja1lUnAlB9vN5GGN&#10;ibYXLmg4+koECLsEFdTed4mUrqzJoJvZjjh4J9sb9EH2ldQ9XgLctHIeRQtpsOGwUGNHu5rKn+PZ&#10;KBhzc/1Mf6O8fPkodll6iIf965tSj9MxXYHwNPp7+NZ+1wriOfx/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NGOxQAAANsAAAAPAAAAAAAAAAAAAAAAAJgCAABkcnMv&#10;ZG93bnJldi54bWxQSwUGAAAAAAQABAD1AAAAigMAAAAA&#10;" fillcolor="#d6d8d9" stroked="f"/>
                <v:shape id="Picture 9" o:spid="_x0000_s1028" type="#_x0000_t75" style="position:absolute;left:2850;top:212;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4ElDDAAAA2wAAAA8AAABkcnMvZG93bnJldi54bWxEj92KwjAUhO8F3yEcwTtNVVi0GkWFoher&#10;4M8DHJpjW21OahO1vv1mQfBymJlvmNmiMaV4Uu0KywoG/QgEcWp1wZmC8ynpjUE4j6yxtEwK3uRg&#10;MW+3Zhhr++IDPY8+EwHCLkYFufdVLKVLczLo+rYiDt7F1gZ9kHUmdY2vADelHEbRjzRYcFjIsaJ1&#10;Tunt+DAKhqvkvtntL837+ptc09NjsrvftFLdTrOcgvDU+G/4095qBaMR/H8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gSUMMAAADbAAAADwAAAAAAAAAAAAAAAACf&#10;AgAAZHJzL2Rvd25yZXYueG1sUEsFBgAAAAAEAAQA9wAAAI8DAAAAAA==&#10;">
                  <v:imagedata r:id="rId18" o:title=""/>
                </v:shape>
                <v:shape id="Picture 10" o:spid="_x0000_s1029" type="#_x0000_t75" style="position:absolute;left:178;top:200;width:2494;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kCLDAAAA2wAAAA8AAABkcnMvZG93bnJldi54bWxEj91qwkAUhO8F32E5Be/qxh+KRlfRolgU&#10;L5r6AIfsMQnNnl2yWxPf3i0IXg4z8w2zXHemFjdqfGVZwWiYgCDOra64UHD52b/PQPiArLG2TAru&#10;5GG96veWmGrb8jfdslCICGGfooIyBJdK6fOSDPqhdcTRu9rGYIiyKaRusI1wU8txknxIgxXHhRId&#10;fZaU/2Z/RsF2a48bztzOIReXeTs6t6fDXKnBW7dZgAjUhVf42f7SCiZT+P8Sf4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CQIsMAAADbAAAADwAAAAAAAAAAAAAAAACf&#10;AgAAZHJzL2Rvd25yZXYueG1sUEsFBgAAAAAEAAQA9wAAAI8DAAAAAA==&#10;">
                  <v:imagedata r:id="rId19" o:title=""/>
                </v:shape>
                <v:shape id="Picture 11" o:spid="_x0000_s1030" type="#_x0000_t75" style="position:absolute;left:5533;top:201;width:2493;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qFbvCAAAA2wAAAA8AAABkcnMvZG93bnJldi54bWxEj0FrwkAUhO+C/2F5gjfdGFuR6CoqFOxR&#10;WyXHR/aZBLNvw+7WxH/vFgo9DjPzDbPe9qYRD3K+tqxgNk1AEBdW11wq+P76mCxB+ICssbFMCp7k&#10;YbsZDtaYadvxiR7nUIoIYZ+hgiqENpPSFxUZ9FPbEkfvZp3BEKUrpXbYRbhpZJokC2mw5rhQYUuH&#10;ior7+ccocDZPP12P5f5JMj3tu/xyfcuVGo/63QpEoD78h//aR61g/g6/X+IPkJ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qhW7wgAAANsAAAAPAAAAAAAAAAAAAAAAAJ8C&#10;AABkcnMvZG93bnJldi54bWxQSwUGAAAAAAQABAD3AAAAjgMAAAAA&#10;">
                  <v:imagedata r:id="rId20" o:title=""/>
                </v:shape>
                <w10:anchorlock/>
              </v:group>
            </w:pict>
          </mc:Fallback>
        </mc:AlternateConten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Procedura produkcji: grawerowanie laserowe</w:t>
      </w:r>
    </w:p>
    <w:p w:rsidR="00602B59" w:rsidRPr="00DA2FE5" w:rsidRDefault="00602B59" w:rsidP="0042164B">
      <w:pPr>
        <w:pStyle w:val="NoSpacing1"/>
        <w:spacing w:line="360" w:lineRule="auto"/>
        <w:rPr>
          <w:rFonts w:ascii="MINI Serif" w:hAnsi="MINI Serif" w:cs="BMWType V2 Light"/>
          <w:bCs/>
          <w:sz w:val="22"/>
          <w:szCs w:val="22"/>
        </w:rPr>
      </w:pPr>
    </w:p>
    <w:p w:rsidR="00602B59" w:rsidRPr="00DA2FE5" w:rsidRDefault="00CE6F6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mc:AlternateContent>
          <mc:Choice Requires="wpg">
            <w:drawing>
              <wp:inline distT="0" distB="0" distL="0" distR="0">
                <wp:extent cx="5190490" cy="1247140"/>
                <wp:effectExtent l="3810" t="0" r="0" b="4445"/>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0490" cy="1247140"/>
                          <a:chOff x="2066" y="254"/>
                          <a:chExt cx="8174" cy="1964"/>
                        </a:xfrm>
                      </wpg:grpSpPr>
                      <wps:wsp>
                        <wps:cNvPr id="26" name="Rectangle 13"/>
                        <wps:cNvSpPr>
                          <a:spLocks noChangeArrowheads="1"/>
                        </wps:cNvSpPr>
                        <wps:spPr bwMode="auto">
                          <a:xfrm>
                            <a:off x="2066" y="254"/>
                            <a:ext cx="8174" cy="1964"/>
                          </a:xfrm>
                          <a:prstGeom prst="rect">
                            <a:avLst/>
                          </a:prstGeom>
                          <a:solidFill>
                            <a:srgbClr val="D6D8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919" y="458"/>
                            <a:ext cx="2495"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244" y="458"/>
                            <a:ext cx="2495" cy="15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597" y="458"/>
                            <a:ext cx="2495" cy="159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535E342" id="Group 12" o:spid="_x0000_s1026" style="width:408.7pt;height:98.2pt;mso-position-horizontal-relative:char;mso-position-vertical-relative:line" coordorigin="2066,254" coordsize="8174,1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AGIY9ClxAAAJcQAAAVAAAAZHJzL21lZGlhL2ltYWdlMy5qcGVn/9j/4AAQSkZJRgABAQEAYABg&#10;AAD/2wBDAAMCAgMCAgMDAwMEAwMEBQgFBQQEBQoHBwYIDAoMDAsKCwsNDhIQDQ4RDgsLEBYQERMU&#10;FRUVDA8XGBYUGBIUFRT/2wBDAQMEBAUEBQkFBQkUDQsNFBQUFBQUFBQUFBQUFBQUFBQUFBQUFBQU&#10;FBQUFBQUFBQUFBQUFBQUFBQUFBQUFBQUFBT/wAARCABxA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&#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">
                <v:rect id="Rectangle 13" o:spid="_x0000_s1027" style="position:absolute;left:2066;top:254;width:8174;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JBUMUA&#10;AADbAAAADwAAAGRycy9kb3ducmV2LnhtbESP0WrCQBRE3wv+w3KFvjWbWhGJWSWItrYIYtoPuGSv&#10;SWj2bsiuMenXdwsFH4eZOcOkm8E0oqfO1ZYVPEcxCOLC6ppLBV+f+6clCOeRNTaWScFIDjbryUOK&#10;ibY3PlOf+1IECLsEFVTet4mUrqjIoItsSxy8i+0M+iC7UuoObwFuGjmL44U0WHNYqLClbUXFd341&#10;CoaTGT+yn/hUzN/P2312fOl3r29KPU6HbAXC0+Dv4f/2QSuYLe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kFQxQAAANsAAAAPAAAAAAAAAAAAAAAAAJgCAABkcnMv&#10;ZG93bnJldi54bWxQSwUGAAAAAAQABAD1AAAAigMAAAAA&#10;" fillcolor="#d6d8d9" stroked="f"/>
                <v:shape id="Picture 14" o:spid="_x0000_s1028" type="#_x0000_t75" style="position:absolute;left:4919;top:458;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5QzrBAAAA2wAAAA8AAABkcnMvZG93bnJldi54bWxEj0+LwjAUxO8LfofwBG9rqgddukbZCopX&#10;/x28PZq3TdnmpTaxrX56Iwh7HGbmN8xi1dtKtNT40rGCyTgBQZw7XXKh4HTcfH6B8AFZY+WYFNzJ&#10;w2o5+Fhgql3He2oPoRARwj5FBSaEOpXS54Ys+rGriaP36xqLIcqmkLrBLsJtJadJMpMWS44LBmta&#10;G8r/Djer4HqW1BlLtKVJezklWcaPPFNqNOx/vkEE6sN/+N3eaQXTOby+xB8gl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95QzrBAAAA2wAAAA8AAAAAAAAAAAAAAAAAnwIA&#10;AGRycy9kb3ducmV2LnhtbFBLBQYAAAAABAAEAPcAAACNAwAAAAA=&#10;">
                  <v:imagedata r:id="rId24" o:title=""/>
                </v:shape>
                <v:shape id="Picture 15" o:spid="_x0000_s1029" type="#_x0000_t75" style="position:absolute;left:2244;top:458;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5bq7BAAAA2wAAAA8AAABkcnMvZG93bnJldi54bWxETz1vwjAQ3SvxH6xDYitOIlSVgEEVIigL&#10;QwgD4ym+JmnjcxSbEP49Hip1fHrf2/1kOjHS4FrLCuJlBIK4srrlWsG1zN4/QTiPrLGzTAqe5GC/&#10;m71tMdX2wQWNF1+LEMIuRQWN930qpasaMuiWticO3LcdDPoAh1rqAR8h3HQyiaIPabDl0NBgT4eG&#10;qt/L3Sgo13H2tHzNVz9FydHplh/PRa7UYj59bUB4mvy/+M+dawVJGBu+hB8gd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5bq7BAAAA2wAAAA8AAAAAAAAAAAAAAAAAnwIA&#10;AGRycy9kb3ducmV2LnhtbFBLBQYAAAAABAAEAPcAAACNAwAAAAA=&#10;">
                  <v:imagedata r:id="rId25" o:title=""/>
                </v:shape>
                <v:shape id="Picture 16" o:spid="_x0000_s1030" type="#_x0000_t75" style="position:absolute;left:7597;top:458;width:2495;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476zDAAAA2wAAAA8AAABkcnMvZG93bnJldi54bWxEj0+LwjAUxO8LfofwBG9rqgdxq1FEFHvw&#10;sP4Dj8/m2Rabl9LEtn77jSDscZiZ3zDzZWdK0VDtCssKRsMIBHFqdcGZgvNp+z0F4TyyxtIyKXiR&#10;g+Wi9zXHWNuWD9QcfSYChF2MCnLvq1hKl+Zk0A1tRRy8u60N+iDrTOoa2wA3pRxH0UQaLDgs5FjR&#10;Oqf0cXwaBZcd/dKlaa/JvUk30SpL9uebVWrQ71YzEJ46/x/+tBOtYPwD7y/h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jvrMMAAADbAAAADwAAAAAAAAAAAAAAAACf&#10;AgAAZHJzL2Rvd25yZXYueG1sUEsFBgAAAAAEAAQA9wAAAI8DAAAAAA==&#10;">
                  <v:imagedata r:id="rId26" o:title=""/>
                </v:shape>
                <w10:anchorlock/>
              </v:group>
            </w:pict>
          </mc:Fallback>
        </mc:AlternateConten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Procedura produkcji: podświetlane boczki drzwi</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9224EA"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anchor distT="0" distB="0" distL="0" distR="0" simplePos="0" relativeHeight="251661312" behindDoc="0" locked="0" layoutInCell="1" allowOverlap="1">
            <wp:simplePos x="0" y="0"/>
            <wp:positionH relativeFrom="page">
              <wp:posOffset>3705860</wp:posOffset>
            </wp:positionH>
            <wp:positionV relativeFrom="paragraph">
              <wp:posOffset>1096645</wp:posOffset>
            </wp:positionV>
            <wp:extent cx="3855085" cy="2226945"/>
            <wp:effectExtent l="19050" t="0" r="0" b="0"/>
            <wp:wrapSquare wrapText="bothSides"/>
            <wp:docPr id="6"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jpeg"/>
                    <pic:cNvPicPr/>
                  </pic:nvPicPr>
                  <pic:blipFill>
                    <a:blip r:embed="rId27" cstate="print"/>
                    <a:stretch>
                      <a:fillRect/>
                    </a:stretch>
                  </pic:blipFill>
                  <pic:spPr>
                    <a:xfrm>
                      <a:off x="0" y="0"/>
                      <a:ext cx="3855085" cy="2226945"/>
                    </a:xfrm>
                    <a:prstGeom prst="rect">
                      <a:avLst/>
                    </a:prstGeom>
                  </pic:spPr>
                </pic:pic>
              </a:graphicData>
            </a:graphic>
          </wp:anchor>
        </w:drawing>
      </w:r>
      <w:r w:rsidRPr="00DA2FE5">
        <w:rPr>
          <w:rFonts w:ascii="MINI Serif" w:hAnsi="MINI Serif"/>
          <w:sz w:val="22"/>
        </w:rPr>
        <w:t>MINI spełnia indywidualne oczekiwania klientów dzięki zaawansowanym technologiom cyfrowym i innowacyjnym procesom produkcyjnym. Oprócz sklepu internetowego o globalnym zasięgu opracowano również całkiem nowy łańcuch dystrybucji pod kątem sprzedaży bezpośredniej. Stworzono też całkiem nową procedurę druku 3D umożliwiającą sprawne wytwarzanie dużej liczby poszczególnych produktów z pakietu MINI Yours Customised.</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9224EA"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anchor distT="0" distB="0" distL="0" distR="0" simplePos="0" relativeHeight="251663360" behindDoc="0" locked="0" layoutInCell="1" allowOverlap="1">
            <wp:simplePos x="0" y="0"/>
            <wp:positionH relativeFrom="page">
              <wp:posOffset>3705860</wp:posOffset>
            </wp:positionH>
            <wp:positionV relativeFrom="paragraph">
              <wp:posOffset>54610</wp:posOffset>
            </wp:positionV>
            <wp:extent cx="3855085" cy="2560955"/>
            <wp:effectExtent l="19050" t="0" r="0" b="0"/>
            <wp:wrapSquare wrapText="bothSides"/>
            <wp:docPr id="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28" cstate="print"/>
                    <a:stretch>
                      <a:fillRect/>
                    </a:stretch>
                  </pic:blipFill>
                  <pic:spPr>
                    <a:xfrm>
                      <a:off x="0" y="0"/>
                      <a:ext cx="3855085" cy="2560955"/>
                    </a:xfrm>
                    <a:prstGeom prst="rect">
                      <a:avLst/>
                    </a:prstGeom>
                  </pic:spPr>
                </pic:pic>
              </a:graphicData>
            </a:graphic>
          </wp:anchor>
        </w:drawing>
      </w:r>
      <w:r w:rsidRPr="00DA2FE5">
        <w:rPr>
          <w:rFonts w:ascii="MINI Serif" w:hAnsi="MINI Serif"/>
          <w:sz w:val="22"/>
        </w:rPr>
        <w:t xml:space="preserve">Dostępne elementy można konfigurować </w:t>
      </w:r>
      <w:r w:rsidRPr="00DA2FE5">
        <w:rPr>
          <w:rFonts w:ascii="MINI Serif" w:hAnsi="MINI Serif"/>
          <w:sz w:val="22"/>
        </w:rPr>
        <w:lastRenderedPageBreak/>
        <w:t>w sklepie internetowym oferującym nową gamę produktów. Punktem centralnym sklepu jest nowoczesne i przyjazne dla użytkownika, elastyczne narzędzie do personalizacji wyposażenia. Ma całkiem nową strukturę i układ oraz wykorzystuje specjalne innowacyjne oprogramowanie. Po zakończeniu procesu zamawiania rozwiązania wybrane i zapisane przez klienta sklepu są przekazywane w postaci cyfrowej do odpowiedniego zakładu produkcyjnego, gdzie przesłane dane są wykorzystywane bezpośrednio przy produkcji unikatowych elementów. Przykładowo sterowana cyfrowo drukarka 3D otrzymuje instrukcje na podstawie danych opracowanych przy konfiguracji, a następnie wytwarza ozdobniki i listwy dokładnie według projektu wybranego przez klienta. Wszystkie indywidualizowane elementy dostępne w ofercie MINI Yours Customised będą produkowane w zakładach w Niemczech.</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Drukarki 3D są zaawansowanymi urządzeniami, które zostały precyzyjnie skonfigurowane przez BMW Group pod kątem tego rodzaju produkcji dzięki strategicznej współpracy z wyspecjalizowanymi firmami takimi jak Hewlett-Packard Inc., Carbon Inc. i EOS GmbH. Po raz pierwszy firmy te miały możliwość dostarczenia tworzyw sztucznych najwyższej klasy specjalnie na potrzeby programu MINI Yours Customised. Sterowane komputerowo laserowe grawerowanie listew progowych zgodnie z wybranym przez klienta wzorem opracowano według rygorystycznych wytycznych MINI dotyczących jakości produktów. Dzięki temu wszystkie produkty MINI Yours Customised będą spełniać takie same wysokie standardy pod względem formy, funkcjonalności i bezpieczeństwa jak fabrycznie produkowane komponenty ze standardowej oferty oryginalnych akcesoriów MINI.</w:t>
      </w:r>
    </w:p>
    <w:p w:rsidR="0042164B" w:rsidRPr="00DA2FE5" w:rsidRDefault="00DA2FE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w:drawing>
          <wp:anchor distT="0" distB="0" distL="0" distR="0" simplePos="0" relativeHeight="251665408" behindDoc="1" locked="0" layoutInCell="1" allowOverlap="1">
            <wp:simplePos x="0" y="0"/>
            <wp:positionH relativeFrom="page">
              <wp:posOffset>3723005</wp:posOffset>
            </wp:positionH>
            <wp:positionV relativeFrom="paragraph">
              <wp:posOffset>173355</wp:posOffset>
            </wp:positionV>
            <wp:extent cx="3778885" cy="2408555"/>
            <wp:effectExtent l="19050" t="0" r="0" b="0"/>
            <wp:wrapSquare wrapText="bothSides"/>
            <wp:docPr id="8"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9" cstate="print"/>
                    <a:stretch>
                      <a:fillRect/>
                    </a:stretch>
                  </pic:blipFill>
                  <pic:spPr>
                    <a:xfrm>
                      <a:off x="0" y="0"/>
                      <a:ext cx="3778885" cy="2408555"/>
                    </a:xfrm>
                    <a:prstGeom prst="rect">
                      <a:avLst/>
                    </a:prstGeom>
                  </pic:spPr>
                </pic:pic>
              </a:graphicData>
            </a:graphic>
          </wp:anchor>
        </w:drawing>
      </w: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t>Konfiguracja online: szablony i linie stylistyczne jako baza dla niczym nieograniczonej kreatywności klientów MINI.</w:t>
      </w:r>
    </w:p>
    <w:p w:rsidR="0042164B" w:rsidRPr="00DA2FE5" w:rsidRDefault="004B090C" w:rsidP="0042164B">
      <w:pPr>
        <w:pStyle w:val="NoSpacing1"/>
        <w:spacing w:line="360" w:lineRule="auto"/>
        <w:rPr>
          <w:rFonts w:ascii="MINI Serif" w:hAnsi="MINI Serif" w:cs="BMWType V2 Light"/>
          <w:bCs/>
          <w:sz w:val="22"/>
          <w:szCs w:val="22"/>
        </w:rPr>
      </w:pPr>
      <w:r w:rsidRPr="00DA2FE5">
        <w:rPr>
          <w:rFonts w:ascii="MINI Serif" w:hAnsi="MINI Serif"/>
          <w:sz w:val="22"/>
        </w:rPr>
        <w:lastRenderedPageBreak/>
        <w:t>Nacisk na oczekiwania klienta oraz prosta obsługa – te dwa aspekty stanowiły priorytet przy tworzeniu sklepu internetowego oferującego produkty MINI Yours Customised. Przy tworzeniu autorskich projektów aplikacja prowadzi użytkownika przez poszczególne etapy procesu projektowania, pozostawiając przy tym duże pole manewru dla własnej kreatywności. Przykładowo ozdobniki boczne i listwy można projektować w wybranych kolorach, wykończeniach powierzchni i wzorach w dowolnej kolejności. Wykończenia i wzory są w pełni skalowalne, co oznacza, że można je dowolnie dopasowywać do konkretnych wymagań. Użytkownik ma również dostęp do linii stylistycznych, spośród których może wybierać tematycznie dopasowane wzory, kolory oraz emblematy. Ich rozmiar można regulować, a poszczególne elementy mogą być dowolnie konfigurowane w obrębie pola projektowego. W ramach linii stylistycznych dostępne są emblematy o różnej tematyce, m.in. związanej z podróżami, aktywną rekreacją oraz bogatą i zróżnicowaną historią MINI.</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W polu tekstowym można wprowadzić napis, dopasować skalę i lokalizację. Jest to przestrzeń kreatywnej ekspresji, w której można uwiecznić na przykład imię kierowcy, pasażera lub samochodu – a także osobistą treść, która znajdzie się w spersonalizowanym produkcie MINI Yours Customised. Aż do zakończenia konfiguracji użytkownik może swobodnie poruszać się między poszczególnymi etapami procesu, aby perfekcyjnie dopasować kolory, wzory, emblematy i napisy.</w:t>
      </w:r>
    </w:p>
    <w:p w:rsidR="003B0489" w:rsidRPr="00DA2FE5" w:rsidRDefault="003B0489" w:rsidP="0042164B">
      <w:pPr>
        <w:pStyle w:val="NoSpacing1"/>
        <w:spacing w:line="360" w:lineRule="auto"/>
        <w:rPr>
          <w:rFonts w:ascii="MINI Serif" w:hAnsi="MINI Serif" w:cs="BMWType V2 Light"/>
          <w:bCs/>
          <w:sz w:val="22"/>
          <w:szCs w:val="22"/>
        </w:rPr>
      </w:pPr>
    </w:p>
    <w:p w:rsidR="0042164B" w:rsidRPr="00DA2FE5" w:rsidRDefault="00CE6F6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w:drawing>
          <wp:anchor distT="0" distB="0" distL="114300" distR="114300" simplePos="0" relativeHeight="251668480" behindDoc="1" locked="0" layoutInCell="1" allowOverlap="1">
            <wp:simplePos x="0" y="0"/>
            <wp:positionH relativeFrom="column">
              <wp:posOffset>-1076325</wp:posOffset>
            </wp:positionH>
            <wp:positionV relativeFrom="paragraph">
              <wp:posOffset>1123950</wp:posOffset>
            </wp:positionV>
            <wp:extent cx="3096260" cy="2136775"/>
            <wp:effectExtent l="0" t="0" r="8890" b="0"/>
            <wp:wrapSquare wrapText="bothSides"/>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6260" cy="2136775"/>
                    </a:xfrm>
                    <a:prstGeom prst="rect">
                      <a:avLst/>
                    </a:prstGeom>
                    <a:noFill/>
                  </pic:spPr>
                </pic:pic>
              </a:graphicData>
            </a:graphic>
            <wp14:sizeRelH relativeFrom="page">
              <wp14:pctWidth>0</wp14:pctWidth>
            </wp14:sizeRelH>
            <wp14:sizeRelV relativeFrom="page">
              <wp14:pctHeight>0</wp14:pctHeight>
            </wp14:sizeRelV>
          </wp:anchor>
        </w:drawing>
      </w:r>
      <w:r w:rsidR="003B0489" w:rsidRPr="00DA2FE5">
        <w:rPr>
          <w:rFonts w:ascii="MINI Serif" w:hAnsi="MINI Serif"/>
          <w:sz w:val="22"/>
        </w:rPr>
        <w:t xml:space="preserve">Szeroka paleta kolorów, wzorów i emblematów z różnych linii stylistycznych jest także dostępna przy indywidualizacji podświetlanych listew progowych i diodowych projektorów w drzwiach. Wymienione elementy można uzupełniać dowolnym tekstem, który należy wprowadzić w przeznaczonym do tego polu. Liczba wersji, jakie można uzyskać na bazie dostępnych w ofercie kolorów, wzorów, emblematów i napisów, tworząc projekt wyrażający zainteresowania, styl życia </w:t>
      </w:r>
      <w:r w:rsidR="003B0489" w:rsidRPr="00DA2FE5">
        <w:rPr>
          <w:rFonts w:ascii="MINI Serif" w:hAnsi="MINI Serif"/>
          <w:sz w:val="22"/>
        </w:rPr>
        <w:lastRenderedPageBreak/>
        <w:t>i temperament kierowcy MINI, jest niemal nieograniczona.</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Dla tych klientów, którzy chcą pochwalić się kreatywnością przed innymi, przewidziano funkcję zrzutu ekranu i udostępniania linku do stworzonych przez siebie projektów w mediach społecznościowych. Dzięki temu w społeczności MINI tworzy się źródło dodatkowej inspiracji. W razie jakichkolwiek problemów z konfiguracją użytkownicy mogą kontaktować się telefonicznie lub e-mailowo z centrum obsługi utworzonym specjalnie na potrzeby programu MINI Yours Customised.</w:t>
      </w:r>
    </w:p>
    <w:p w:rsidR="003B0489" w:rsidRPr="00DA2FE5" w:rsidRDefault="003B0489" w:rsidP="0042164B">
      <w:pPr>
        <w:pStyle w:val="NoSpacing1"/>
        <w:spacing w:line="360" w:lineRule="auto"/>
        <w:rPr>
          <w:rFonts w:ascii="MINI Serif" w:hAnsi="MINI Serif" w:cs="BMWType V2 Light"/>
          <w:bCs/>
          <w:sz w:val="22"/>
          <w:szCs w:val="22"/>
        </w:rPr>
      </w:pPr>
    </w:p>
    <w:p w:rsidR="003B0489" w:rsidRPr="00DA2FE5" w:rsidRDefault="00CE6F6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mc:AlternateContent>
          <mc:Choice Requires="wpg">
            <w:drawing>
              <wp:inline distT="0" distB="0" distL="0" distR="0">
                <wp:extent cx="5121275" cy="2784475"/>
                <wp:effectExtent l="3810" t="0" r="0" b="635"/>
                <wp:docPr id="1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1275" cy="2784475"/>
                          <a:chOff x="2102" y="243"/>
                          <a:chExt cx="8065" cy="4385"/>
                        </a:xfrm>
                      </wpg:grpSpPr>
                      <pic:pic xmlns:pic="http://schemas.openxmlformats.org/drawingml/2006/picture">
                        <pic:nvPicPr>
                          <pic:cNvPr id="17"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102" y="242"/>
                            <a:ext cx="8065" cy="4385"/>
                          </a:xfrm>
                          <a:prstGeom prst="rect">
                            <a:avLst/>
                          </a:prstGeom>
                          <a:noFill/>
                          <a:extLst>
                            <a:ext uri="{909E8E84-426E-40DD-AFC4-6F175D3DCCD1}">
                              <a14:hiddenFill xmlns:a14="http://schemas.microsoft.com/office/drawing/2010/main">
                                <a:solidFill>
                                  <a:srgbClr val="FFFFFF"/>
                                </a:solidFill>
                              </a14:hiddenFill>
                            </a:ext>
                          </a:extLst>
                        </pic:spPr>
                      </pic:pic>
                      <wps:wsp>
                        <wps:cNvPr id="19" name="Freeform 25"/>
                        <wps:cNvSpPr>
                          <a:spLocks/>
                        </wps:cNvSpPr>
                        <wps:spPr bwMode="auto">
                          <a:xfrm>
                            <a:off x="5512" y="1745"/>
                            <a:ext cx="1116" cy="1116"/>
                          </a:xfrm>
                          <a:custGeom>
                            <a:avLst/>
                            <a:gdLst>
                              <a:gd name="T0" fmla="+- 0 6070 5512"/>
                              <a:gd name="T1" fmla="*/ T0 w 1116"/>
                              <a:gd name="T2" fmla="+- 0 2861 1745"/>
                              <a:gd name="T3" fmla="*/ 2861 h 1116"/>
                              <a:gd name="T4" fmla="+- 0 6146 5512"/>
                              <a:gd name="T5" fmla="*/ T4 w 1116"/>
                              <a:gd name="T6" fmla="+- 0 2856 1745"/>
                              <a:gd name="T7" fmla="*/ 2856 h 1116"/>
                              <a:gd name="T8" fmla="+- 0 6218 5512"/>
                              <a:gd name="T9" fmla="*/ T8 w 1116"/>
                              <a:gd name="T10" fmla="+- 0 2841 1745"/>
                              <a:gd name="T11" fmla="*/ 2841 h 1116"/>
                              <a:gd name="T12" fmla="+- 0 6287 5512"/>
                              <a:gd name="T13" fmla="*/ T12 w 1116"/>
                              <a:gd name="T14" fmla="+- 0 2817 1745"/>
                              <a:gd name="T15" fmla="*/ 2817 h 1116"/>
                              <a:gd name="T16" fmla="+- 0 6351 5512"/>
                              <a:gd name="T17" fmla="*/ T16 w 1116"/>
                              <a:gd name="T18" fmla="+- 0 2784 1745"/>
                              <a:gd name="T19" fmla="*/ 2784 h 1116"/>
                              <a:gd name="T20" fmla="+- 0 6411 5512"/>
                              <a:gd name="T21" fmla="*/ T20 w 1116"/>
                              <a:gd name="T22" fmla="+- 0 2744 1745"/>
                              <a:gd name="T23" fmla="*/ 2744 h 1116"/>
                              <a:gd name="T24" fmla="+- 0 6464 5512"/>
                              <a:gd name="T25" fmla="*/ T24 w 1116"/>
                              <a:gd name="T26" fmla="+- 0 2697 1745"/>
                              <a:gd name="T27" fmla="*/ 2697 h 1116"/>
                              <a:gd name="T28" fmla="+- 0 6511 5512"/>
                              <a:gd name="T29" fmla="*/ T28 w 1116"/>
                              <a:gd name="T30" fmla="+- 0 2644 1745"/>
                              <a:gd name="T31" fmla="*/ 2644 h 1116"/>
                              <a:gd name="T32" fmla="+- 0 6551 5512"/>
                              <a:gd name="T33" fmla="*/ T32 w 1116"/>
                              <a:gd name="T34" fmla="+- 0 2584 1745"/>
                              <a:gd name="T35" fmla="*/ 2584 h 1116"/>
                              <a:gd name="T36" fmla="+- 0 6584 5512"/>
                              <a:gd name="T37" fmla="*/ T36 w 1116"/>
                              <a:gd name="T38" fmla="+- 0 2520 1745"/>
                              <a:gd name="T39" fmla="*/ 2520 h 1116"/>
                              <a:gd name="T40" fmla="+- 0 6608 5512"/>
                              <a:gd name="T41" fmla="*/ T40 w 1116"/>
                              <a:gd name="T42" fmla="+- 0 2451 1745"/>
                              <a:gd name="T43" fmla="*/ 2451 h 1116"/>
                              <a:gd name="T44" fmla="+- 0 6622 5512"/>
                              <a:gd name="T45" fmla="*/ T44 w 1116"/>
                              <a:gd name="T46" fmla="+- 0 2379 1745"/>
                              <a:gd name="T47" fmla="*/ 2379 h 1116"/>
                              <a:gd name="T48" fmla="+- 0 6628 5512"/>
                              <a:gd name="T49" fmla="*/ T48 w 1116"/>
                              <a:gd name="T50" fmla="+- 0 2303 1745"/>
                              <a:gd name="T51" fmla="*/ 2303 h 1116"/>
                              <a:gd name="T52" fmla="+- 0 6622 5512"/>
                              <a:gd name="T53" fmla="*/ T52 w 1116"/>
                              <a:gd name="T54" fmla="+- 0 2227 1745"/>
                              <a:gd name="T55" fmla="*/ 2227 h 1116"/>
                              <a:gd name="T56" fmla="+- 0 6608 5512"/>
                              <a:gd name="T57" fmla="*/ T56 w 1116"/>
                              <a:gd name="T58" fmla="+- 0 2155 1745"/>
                              <a:gd name="T59" fmla="*/ 2155 h 1116"/>
                              <a:gd name="T60" fmla="+- 0 6584 5512"/>
                              <a:gd name="T61" fmla="*/ T60 w 1116"/>
                              <a:gd name="T62" fmla="+- 0 2086 1745"/>
                              <a:gd name="T63" fmla="*/ 2086 h 1116"/>
                              <a:gd name="T64" fmla="+- 0 6551 5512"/>
                              <a:gd name="T65" fmla="*/ T64 w 1116"/>
                              <a:gd name="T66" fmla="+- 0 2021 1745"/>
                              <a:gd name="T67" fmla="*/ 2021 h 1116"/>
                              <a:gd name="T68" fmla="+- 0 6511 5512"/>
                              <a:gd name="T69" fmla="*/ T68 w 1116"/>
                              <a:gd name="T70" fmla="+- 0 1962 1745"/>
                              <a:gd name="T71" fmla="*/ 1962 h 1116"/>
                              <a:gd name="T72" fmla="+- 0 6464 5512"/>
                              <a:gd name="T73" fmla="*/ T72 w 1116"/>
                              <a:gd name="T74" fmla="+- 0 1909 1745"/>
                              <a:gd name="T75" fmla="*/ 1909 h 1116"/>
                              <a:gd name="T76" fmla="+- 0 6411 5512"/>
                              <a:gd name="T77" fmla="*/ T76 w 1116"/>
                              <a:gd name="T78" fmla="+- 0 1861 1745"/>
                              <a:gd name="T79" fmla="*/ 1861 h 1116"/>
                              <a:gd name="T80" fmla="+- 0 6351 5512"/>
                              <a:gd name="T81" fmla="*/ T80 w 1116"/>
                              <a:gd name="T82" fmla="+- 0 1821 1745"/>
                              <a:gd name="T83" fmla="*/ 1821 h 1116"/>
                              <a:gd name="T84" fmla="+- 0 6287 5512"/>
                              <a:gd name="T85" fmla="*/ T84 w 1116"/>
                              <a:gd name="T86" fmla="+- 0 1789 1745"/>
                              <a:gd name="T87" fmla="*/ 1789 h 1116"/>
                              <a:gd name="T88" fmla="+- 0 6218 5512"/>
                              <a:gd name="T89" fmla="*/ T88 w 1116"/>
                              <a:gd name="T90" fmla="+- 0 1765 1745"/>
                              <a:gd name="T91" fmla="*/ 1765 h 1116"/>
                              <a:gd name="T92" fmla="+- 0 6146 5512"/>
                              <a:gd name="T93" fmla="*/ T92 w 1116"/>
                              <a:gd name="T94" fmla="+- 0 1750 1745"/>
                              <a:gd name="T95" fmla="*/ 1750 h 1116"/>
                              <a:gd name="T96" fmla="+- 0 6070 5512"/>
                              <a:gd name="T97" fmla="*/ T96 w 1116"/>
                              <a:gd name="T98" fmla="+- 0 1745 1745"/>
                              <a:gd name="T99" fmla="*/ 1745 h 1116"/>
                              <a:gd name="T100" fmla="+- 0 5994 5512"/>
                              <a:gd name="T101" fmla="*/ T100 w 1116"/>
                              <a:gd name="T102" fmla="+- 0 1750 1745"/>
                              <a:gd name="T103" fmla="*/ 1750 h 1116"/>
                              <a:gd name="T104" fmla="+- 0 5922 5512"/>
                              <a:gd name="T105" fmla="*/ T104 w 1116"/>
                              <a:gd name="T106" fmla="+- 0 1765 1745"/>
                              <a:gd name="T107" fmla="*/ 1765 h 1116"/>
                              <a:gd name="T108" fmla="+- 0 5853 5512"/>
                              <a:gd name="T109" fmla="*/ T108 w 1116"/>
                              <a:gd name="T110" fmla="+- 0 1789 1745"/>
                              <a:gd name="T111" fmla="*/ 1789 h 1116"/>
                              <a:gd name="T112" fmla="+- 0 5788 5512"/>
                              <a:gd name="T113" fmla="*/ T112 w 1116"/>
                              <a:gd name="T114" fmla="+- 0 1821 1745"/>
                              <a:gd name="T115" fmla="*/ 1821 h 1116"/>
                              <a:gd name="T116" fmla="+- 0 5729 5512"/>
                              <a:gd name="T117" fmla="*/ T116 w 1116"/>
                              <a:gd name="T118" fmla="+- 0 1861 1745"/>
                              <a:gd name="T119" fmla="*/ 1861 h 1116"/>
                              <a:gd name="T120" fmla="+- 0 5676 5512"/>
                              <a:gd name="T121" fmla="*/ T120 w 1116"/>
                              <a:gd name="T122" fmla="+- 0 1909 1745"/>
                              <a:gd name="T123" fmla="*/ 1909 h 1116"/>
                              <a:gd name="T124" fmla="+- 0 5628 5512"/>
                              <a:gd name="T125" fmla="*/ T124 w 1116"/>
                              <a:gd name="T126" fmla="+- 0 1962 1745"/>
                              <a:gd name="T127" fmla="*/ 1962 h 1116"/>
                              <a:gd name="T128" fmla="+- 0 5588 5512"/>
                              <a:gd name="T129" fmla="*/ T128 w 1116"/>
                              <a:gd name="T130" fmla="+- 0 2021 1745"/>
                              <a:gd name="T131" fmla="*/ 2021 h 1116"/>
                              <a:gd name="T132" fmla="+- 0 5556 5512"/>
                              <a:gd name="T133" fmla="*/ T132 w 1116"/>
                              <a:gd name="T134" fmla="+- 0 2086 1745"/>
                              <a:gd name="T135" fmla="*/ 2086 h 1116"/>
                              <a:gd name="T136" fmla="+- 0 5532 5512"/>
                              <a:gd name="T137" fmla="*/ T136 w 1116"/>
                              <a:gd name="T138" fmla="+- 0 2155 1745"/>
                              <a:gd name="T139" fmla="*/ 2155 h 1116"/>
                              <a:gd name="T140" fmla="+- 0 5517 5512"/>
                              <a:gd name="T141" fmla="*/ T140 w 1116"/>
                              <a:gd name="T142" fmla="+- 0 2227 1745"/>
                              <a:gd name="T143" fmla="*/ 2227 h 1116"/>
                              <a:gd name="T144" fmla="+- 0 5512 5512"/>
                              <a:gd name="T145" fmla="*/ T144 w 1116"/>
                              <a:gd name="T146" fmla="+- 0 2303 1745"/>
                              <a:gd name="T147" fmla="*/ 2303 h 1116"/>
                              <a:gd name="T148" fmla="+- 0 5517 5512"/>
                              <a:gd name="T149" fmla="*/ T148 w 1116"/>
                              <a:gd name="T150" fmla="+- 0 2379 1745"/>
                              <a:gd name="T151" fmla="*/ 2379 h 1116"/>
                              <a:gd name="T152" fmla="+- 0 5532 5512"/>
                              <a:gd name="T153" fmla="*/ T152 w 1116"/>
                              <a:gd name="T154" fmla="+- 0 2451 1745"/>
                              <a:gd name="T155" fmla="*/ 2451 h 1116"/>
                              <a:gd name="T156" fmla="+- 0 5556 5512"/>
                              <a:gd name="T157" fmla="*/ T156 w 1116"/>
                              <a:gd name="T158" fmla="+- 0 2520 1745"/>
                              <a:gd name="T159" fmla="*/ 2520 h 1116"/>
                              <a:gd name="T160" fmla="+- 0 5588 5512"/>
                              <a:gd name="T161" fmla="*/ T160 w 1116"/>
                              <a:gd name="T162" fmla="+- 0 2584 1745"/>
                              <a:gd name="T163" fmla="*/ 2584 h 1116"/>
                              <a:gd name="T164" fmla="+- 0 5628 5512"/>
                              <a:gd name="T165" fmla="*/ T164 w 1116"/>
                              <a:gd name="T166" fmla="+- 0 2644 1745"/>
                              <a:gd name="T167" fmla="*/ 2644 h 1116"/>
                              <a:gd name="T168" fmla="+- 0 5676 5512"/>
                              <a:gd name="T169" fmla="*/ T168 w 1116"/>
                              <a:gd name="T170" fmla="+- 0 2697 1745"/>
                              <a:gd name="T171" fmla="*/ 2697 h 1116"/>
                              <a:gd name="T172" fmla="+- 0 5729 5512"/>
                              <a:gd name="T173" fmla="*/ T172 w 1116"/>
                              <a:gd name="T174" fmla="+- 0 2744 1745"/>
                              <a:gd name="T175" fmla="*/ 2744 h 1116"/>
                              <a:gd name="T176" fmla="+- 0 5788 5512"/>
                              <a:gd name="T177" fmla="*/ T176 w 1116"/>
                              <a:gd name="T178" fmla="+- 0 2784 1745"/>
                              <a:gd name="T179" fmla="*/ 2784 h 1116"/>
                              <a:gd name="T180" fmla="+- 0 5853 5512"/>
                              <a:gd name="T181" fmla="*/ T180 w 1116"/>
                              <a:gd name="T182" fmla="+- 0 2817 1745"/>
                              <a:gd name="T183" fmla="*/ 2817 h 1116"/>
                              <a:gd name="T184" fmla="+- 0 5922 5512"/>
                              <a:gd name="T185" fmla="*/ T184 w 1116"/>
                              <a:gd name="T186" fmla="+- 0 2841 1745"/>
                              <a:gd name="T187" fmla="*/ 2841 h 1116"/>
                              <a:gd name="T188" fmla="+- 0 5994 5512"/>
                              <a:gd name="T189" fmla="*/ T188 w 1116"/>
                              <a:gd name="T190" fmla="+- 0 2856 1745"/>
                              <a:gd name="T191" fmla="*/ 2856 h 1116"/>
                              <a:gd name="T192" fmla="+- 0 6070 5512"/>
                              <a:gd name="T193" fmla="*/ T192 w 1116"/>
                              <a:gd name="T194" fmla="+- 0 2861 1745"/>
                              <a:gd name="T195" fmla="*/ 2861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6" h="1116">
                                <a:moveTo>
                                  <a:pt x="558" y="1116"/>
                                </a:moveTo>
                                <a:lnTo>
                                  <a:pt x="634" y="1111"/>
                                </a:lnTo>
                                <a:lnTo>
                                  <a:pt x="706" y="1096"/>
                                </a:lnTo>
                                <a:lnTo>
                                  <a:pt x="775" y="1072"/>
                                </a:lnTo>
                                <a:lnTo>
                                  <a:pt x="839" y="1039"/>
                                </a:lnTo>
                                <a:lnTo>
                                  <a:pt x="899" y="999"/>
                                </a:lnTo>
                                <a:lnTo>
                                  <a:pt x="952" y="952"/>
                                </a:lnTo>
                                <a:lnTo>
                                  <a:pt x="999" y="899"/>
                                </a:lnTo>
                                <a:lnTo>
                                  <a:pt x="1039" y="839"/>
                                </a:lnTo>
                                <a:lnTo>
                                  <a:pt x="1072" y="775"/>
                                </a:lnTo>
                                <a:lnTo>
                                  <a:pt x="1096" y="706"/>
                                </a:lnTo>
                                <a:lnTo>
                                  <a:pt x="1110" y="634"/>
                                </a:lnTo>
                                <a:lnTo>
                                  <a:pt x="1116" y="558"/>
                                </a:lnTo>
                                <a:lnTo>
                                  <a:pt x="1110" y="482"/>
                                </a:lnTo>
                                <a:lnTo>
                                  <a:pt x="1096" y="410"/>
                                </a:lnTo>
                                <a:lnTo>
                                  <a:pt x="1072" y="341"/>
                                </a:lnTo>
                                <a:lnTo>
                                  <a:pt x="1039" y="276"/>
                                </a:lnTo>
                                <a:lnTo>
                                  <a:pt x="999" y="217"/>
                                </a:lnTo>
                                <a:lnTo>
                                  <a:pt x="952" y="164"/>
                                </a:lnTo>
                                <a:lnTo>
                                  <a:pt x="899" y="116"/>
                                </a:lnTo>
                                <a:lnTo>
                                  <a:pt x="839" y="76"/>
                                </a:lnTo>
                                <a:lnTo>
                                  <a:pt x="775" y="44"/>
                                </a:lnTo>
                                <a:lnTo>
                                  <a:pt x="706" y="20"/>
                                </a:lnTo>
                                <a:lnTo>
                                  <a:pt x="634" y="5"/>
                                </a:lnTo>
                                <a:lnTo>
                                  <a:pt x="558" y="0"/>
                                </a:lnTo>
                                <a:lnTo>
                                  <a:pt x="482" y="5"/>
                                </a:lnTo>
                                <a:lnTo>
                                  <a:pt x="410" y="20"/>
                                </a:lnTo>
                                <a:lnTo>
                                  <a:pt x="341" y="44"/>
                                </a:lnTo>
                                <a:lnTo>
                                  <a:pt x="276" y="76"/>
                                </a:lnTo>
                                <a:lnTo>
                                  <a:pt x="217" y="116"/>
                                </a:lnTo>
                                <a:lnTo>
                                  <a:pt x="164" y="164"/>
                                </a:lnTo>
                                <a:lnTo>
                                  <a:pt x="116" y="217"/>
                                </a:lnTo>
                                <a:lnTo>
                                  <a:pt x="76" y="276"/>
                                </a:lnTo>
                                <a:lnTo>
                                  <a:pt x="44" y="341"/>
                                </a:lnTo>
                                <a:lnTo>
                                  <a:pt x="20" y="410"/>
                                </a:lnTo>
                                <a:lnTo>
                                  <a:pt x="5" y="482"/>
                                </a:lnTo>
                                <a:lnTo>
                                  <a:pt x="0" y="558"/>
                                </a:lnTo>
                                <a:lnTo>
                                  <a:pt x="5" y="634"/>
                                </a:lnTo>
                                <a:lnTo>
                                  <a:pt x="20" y="706"/>
                                </a:lnTo>
                                <a:lnTo>
                                  <a:pt x="44" y="775"/>
                                </a:lnTo>
                                <a:lnTo>
                                  <a:pt x="76" y="839"/>
                                </a:lnTo>
                                <a:lnTo>
                                  <a:pt x="116" y="899"/>
                                </a:lnTo>
                                <a:lnTo>
                                  <a:pt x="164" y="952"/>
                                </a:lnTo>
                                <a:lnTo>
                                  <a:pt x="217" y="999"/>
                                </a:lnTo>
                                <a:lnTo>
                                  <a:pt x="276" y="1039"/>
                                </a:lnTo>
                                <a:lnTo>
                                  <a:pt x="341" y="1072"/>
                                </a:lnTo>
                                <a:lnTo>
                                  <a:pt x="410" y="1096"/>
                                </a:lnTo>
                                <a:lnTo>
                                  <a:pt x="482" y="1111"/>
                                </a:lnTo>
                                <a:lnTo>
                                  <a:pt x="558" y="1116"/>
                                </a:lnTo>
                                <a:close/>
                              </a:path>
                            </a:pathLst>
                          </a:custGeom>
                          <a:noFill/>
                          <a:ln w="4526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26"/>
                        <wps:cNvSpPr>
                          <a:spLocks/>
                        </wps:cNvSpPr>
                        <wps:spPr bwMode="auto">
                          <a:xfrm>
                            <a:off x="5837" y="1964"/>
                            <a:ext cx="589" cy="684"/>
                          </a:xfrm>
                          <a:custGeom>
                            <a:avLst/>
                            <a:gdLst>
                              <a:gd name="T0" fmla="+- 0 5837 5837"/>
                              <a:gd name="T1" fmla="*/ T0 w 589"/>
                              <a:gd name="T2" fmla="+- 0 1964 1964"/>
                              <a:gd name="T3" fmla="*/ 1964 h 684"/>
                              <a:gd name="T4" fmla="+- 0 5837 5837"/>
                              <a:gd name="T5" fmla="*/ T4 w 589"/>
                              <a:gd name="T6" fmla="+- 0 2648 1964"/>
                              <a:gd name="T7" fmla="*/ 2648 h 684"/>
                              <a:gd name="T8" fmla="+- 0 6426 5837"/>
                              <a:gd name="T9" fmla="*/ T8 w 589"/>
                              <a:gd name="T10" fmla="+- 0 2306 1964"/>
                              <a:gd name="T11" fmla="*/ 2306 h 684"/>
                              <a:gd name="T12" fmla="+- 0 5837 5837"/>
                              <a:gd name="T13" fmla="*/ T12 w 589"/>
                              <a:gd name="T14" fmla="+- 0 1964 1964"/>
                              <a:gd name="T15" fmla="*/ 1964 h 684"/>
                            </a:gdLst>
                            <a:ahLst/>
                            <a:cxnLst>
                              <a:cxn ang="0">
                                <a:pos x="T1" y="T3"/>
                              </a:cxn>
                              <a:cxn ang="0">
                                <a:pos x="T5" y="T7"/>
                              </a:cxn>
                              <a:cxn ang="0">
                                <a:pos x="T9" y="T11"/>
                              </a:cxn>
                              <a:cxn ang="0">
                                <a:pos x="T13" y="T15"/>
                              </a:cxn>
                            </a:cxnLst>
                            <a:rect l="0" t="0" r="r" b="b"/>
                            <a:pathLst>
                              <a:path w="589" h="684">
                                <a:moveTo>
                                  <a:pt x="0" y="0"/>
                                </a:moveTo>
                                <a:lnTo>
                                  <a:pt x="0" y="684"/>
                                </a:lnTo>
                                <a:lnTo>
                                  <a:pt x="589" y="34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738D8E" id="Group 23" o:spid="_x0000_s1026" style="width:403.25pt;height:219.25pt;mso-position-horizontal-relative:char;mso-position-vertical-relative:line" coordorigin="2102,243" coordsize="8065,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">
                <v:shape id="Picture 24" o:spid="_x0000_s1027" type="#_x0000_t75" style="position:absolute;left:2102;top:242;width:8065;height:4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i0ffCAAAA2wAAAA8AAABkcnMvZG93bnJldi54bWxET01rwkAQvRf8D8sIvdWNPViJriJaQdCL&#10;sSl4G7NjNpqdDdmtpv/eFQq9zeN9znTe2VrcqPWVYwXDQQKCuHC64lLB12H9NgbhA7LG2jEp+CUP&#10;81nvZYqpdnfe0y0LpYgh7FNUYEJoUil9YciiH7iGOHJn11oMEbal1C3eY7it5XuSjKTFimODwYaW&#10;hopr9mMVnHb5ZWnKkz7nWfPtN6tPe9xelXrtd4sJiEBd+Bf/uTc6zv+A5y/x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ItH3wgAAANsAAAAPAAAAAAAAAAAAAAAAAJ8C&#10;AABkcnMvZG93bnJldi54bWxQSwUGAAAAAAQABAD3AAAAjgMAAAAA&#10;">
                  <v:imagedata r:id="rId32" o:title=""/>
                </v:shape>
                <v:shape id="Freeform 25" o:spid="_x0000_s1028" style="position:absolute;left:5512;top:1745;width:1116;height:1116;visibility:visible;mso-wrap-style:square;v-text-anchor:top" coordsize="1116,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EdcIA&#10;AADbAAAADwAAAGRycy9kb3ducmV2LnhtbERPTWvCQBC9F/wPyxS8NZuKShPdBFGESiu0qRdvQ3ZM&#10;gtnZkN3G+O+7hUJv83ifs85H04qBetdYVvAcxSCIS6sbrhScvvZPLyCcR9bYWiYFd3KQZ5OHNaba&#10;3viThsJXIoSwS1FB7X2XSunKmgy6yHbEgbvY3qAPsK+k7vEWwk0rZ3G8lAYbDg01drStqbwW30YB&#10;vn+ch+Nyd6j0Yt696bukIrkoNX0cNysQnkb/L/5zv+owP4HfX8IBMv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0R1wgAAANsAAAAPAAAAAAAAAAAAAAAAAJgCAABkcnMvZG93&#10;bnJldi54bWxQSwUGAAAAAAQABAD1AAAAhwMAAAAA&#10;" path="m558,1116r76,-5l706,1096r69,-24l839,1039r60,-40l952,952r47,-53l1039,839r33,-64l1096,706r14,-72l1116,558r-6,-76l1096,410r-24,-69l1039,276,999,217,952,164,899,116,839,76,775,44,706,20,634,5,558,,482,5,410,20,341,44,276,76r-59,40l164,164r-48,53l76,276,44,341,20,410,5,482,,558r5,76l20,706r24,69l76,839r40,60l164,952r53,47l276,1039r65,33l410,1096r72,15l558,1116xe" filled="f" strokecolor="white" strokeweight="1.2573mm">
                  <v:path arrowok="t" o:connecttype="custom" o:connectlocs="558,2861;634,2856;706,2841;775,2817;839,2784;899,2744;952,2697;999,2644;1039,2584;1072,2520;1096,2451;1110,2379;1116,2303;1110,2227;1096,2155;1072,2086;1039,2021;999,1962;952,1909;899,1861;839,1821;775,1789;706,1765;634,1750;558,1745;482,1750;410,1765;341,1789;276,1821;217,1861;164,1909;116,1962;76,2021;44,2086;20,2155;5,2227;0,2303;5,2379;20,2451;44,2520;76,2584;116,2644;164,2697;217,2744;276,2784;341,2817;410,2841;482,2856;558,2861" o:connectangles="0,0,0,0,0,0,0,0,0,0,0,0,0,0,0,0,0,0,0,0,0,0,0,0,0,0,0,0,0,0,0,0,0,0,0,0,0,0,0,0,0,0,0,0,0,0,0,0,0"/>
                </v:shape>
                <v:shape id="Freeform 26" o:spid="_x0000_s1029" style="position:absolute;left:5837;top:1964;width:589;height:684;visibility:visible;mso-wrap-style:square;v-text-anchor:top" coordsize="58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mjx8QA&#10;AADbAAAADwAAAGRycy9kb3ducmV2LnhtbESPQWuDQBSE74H+h+UFekvWeCjFZiOS0BjqQWra+8N9&#10;VYn7VtyN2n/fLRR6HGbmG2afLqYXE42us6xgt41AENdWd9wo+Li+bp5BOI+ssbdMCr7JQXp4WO0x&#10;0Xbmd5oq34gAYZeggtb7IZHS1S0ZdFs7EAfvy44GfZBjI/WIc4CbXsZR9CQNdhwWWhzo2FJ9q+5G&#10;wWdWlHl9Ohanc3XOcSnjt2tulHpcL9kLCE+L/w//tS9aQbyD3y/h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o8fEAAAA2wAAAA8AAAAAAAAAAAAAAAAAmAIAAGRycy9k&#10;b3ducmV2LnhtbFBLBQYAAAAABAAEAPUAAACJAwAAAAA=&#10;" path="m,l,684,589,342,,xe" stroked="f">
                  <v:path arrowok="t" o:connecttype="custom" o:connectlocs="0,1964;0,2648;589,2306;0,1964" o:connectangles="0,0,0,0"/>
                </v:shape>
                <w10:anchorlock/>
              </v:group>
            </w:pict>
          </mc:Fallback>
        </mc:AlternateContent>
      </w:r>
    </w:p>
    <w:p w:rsidR="0042164B" w:rsidRPr="00CE6F65" w:rsidRDefault="00A0194F" w:rsidP="0042164B">
      <w:pPr>
        <w:pStyle w:val="NoSpacing1"/>
        <w:spacing w:line="360" w:lineRule="auto"/>
        <w:rPr>
          <w:rFonts w:ascii="MINI Serif" w:hAnsi="MINI Serif" w:cs="BMWType V2 Light"/>
          <w:bCs/>
          <w:sz w:val="22"/>
          <w:szCs w:val="22"/>
          <w:lang w:val="en-US"/>
        </w:rPr>
      </w:pPr>
      <w:hyperlink r:id="rId33">
        <w:r w:rsidR="003B0489" w:rsidRPr="00CE6F65">
          <w:rPr>
            <w:rStyle w:val="Hyperlink"/>
            <w:rFonts w:ascii="MINI Serif" w:hAnsi="MINI Serif"/>
            <w:sz w:val="22"/>
            <w:lang w:val="en-US"/>
          </w:rPr>
          <w:t>&gt; LINK VIDEO MINI Yours Customised PF0005769.mov</w:t>
        </w:r>
      </w:hyperlink>
    </w:p>
    <w:p w:rsidR="003B0489" w:rsidRPr="00CE6F65" w:rsidRDefault="003B0489" w:rsidP="0042164B">
      <w:pPr>
        <w:pStyle w:val="NoSpacing1"/>
        <w:spacing w:line="360" w:lineRule="auto"/>
        <w:rPr>
          <w:rFonts w:ascii="MINI Serif" w:hAnsi="MINI Serif" w:cs="BMWType V2 Light"/>
          <w:bCs/>
          <w:sz w:val="22"/>
          <w:szCs w:val="22"/>
          <w:lang w:val="en-US"/>
        </w:rPr>
      </w:pP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t>Indywidualizacja ozdobników bocznych MINI: ogromny wybór kolorów, wykończeń, wzorów, emblematów i napisów.</w:t>
      </w:r>
    </w:p>
    <w:p w:rsidR="0042164B" w:rsidRPr="00DA2FE5" w:rsidRDefault="003B0489"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anchor distT="0" distB="0" distL="0" distR="0" simplePos="0" relativeHeight="251670528" behindDoc="0" locked="0" layoutInCell="1" allowOverlap="1">
            <wp:simplePos x="0" y="0"/>
            <wp:positionH relativeFrom="page">
              <wp:posOffset>5077460</wp:posOffset>
            </wp:positionH>
            <wp:positionV relativeFrom="paragraph">
              <wp:posOffset>1105535</wp:posOffset>
            </wp:positionV>
            <wp:extent cx="2510790" cy="1676400"/>
            <wp:effectExtent l="19050" t="0" r="3810" b="0"/>
            <wp:wrapSquare wrapText="bothSides"/>
            <wp:docPr id="10"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8.jpeg"/>
                    <pic:cNvPicPr/>
                  </pic:nvPicPr>
                  <pic:blipFill>
                    <a:blip r:embed="rId34" cstate="print"/>
                    <a:stretch>
                      <a:fillRect/>
                    </a:stretch>
                  </pic:blipFill>
                  <pic:spPr>
                    <a:xfrm>
                      <a:off x="0" y="0"/>
                      <a:ext cx="2510790" cy="1676400"/>
                    </a:xfrm>
                    <a:prstGeom prst="rect">
                      <a:avLst/>
                    </a:prstGeom>
                  </pic:spPr>
                </pic:pic>
              </a:graphicData>
            </a:graphic>
          </wp:anchor>
        </w:drawing>
      </w:r>
      <w:r w:rsidRPr="00DA2FE5">
        <w:rPr>
          <w:rFonts w:ascii="MINI Serif" w:hAnsi="MINI Serif"/>
          <w:sz w:val="22"/>
        </w:rPr>
        <w:t xml:space="preserve">Ozdobniki boczne w postaci obramowań wstawek kierunkowskazów bocznych są produkowane w procesie druku 3D, a następnie lakierowane w kolorze zamówionym przez klienta. </w:t>
      </w:r>
      <w:r w:rsidRPr="00CE6F65">
        <w:rPr>
          <w:rFonts w:ascii="MINI Serif" w:hAnsi="MINI Serif"/>
          <w:sz w:val="22"/>
          <w:lang w:val="en-US"/>
        </w:rPr>
        <w:t xml:space="preserve">Paleta obejmuje matowe lakiery Aspen White, Chili Red, Jet Black, Melting Silver oraz White Silver. </w:t>
      </w:r>
      <w:r w:rsidRPr="00DA2FE5">
        <w:rPr>
          <w:rFonts w:ascii="MINI Serif" w:hAnsi="MINI Serif"/>
          <w:sz w:val="22"/>
        </w:rPr>
        <w:t xml:space="preserve">Dostępna jest także szeroka gama wzorów </w:t>
      </w:r>
      <w:r w:rsidRPr="00DA2FE5">
        <w:rPr>
          <w:rFonts w:ascii="MINI Serif" w:hAnsi="MINI Serif"/>
          <w:sz w:val="22"/>
        </w:rPr>
        <w:lastRenderedPageBreak/>
        <w:t>wykończeń powierzchni do indywidualnej konfiguracji. Każda z opcji jest skalowalna. Uzupełnieniem oferty są emblematy z czterech linii stylistycznych oraz specjalne pole do wprowadzania autorskiego tekstu. Użytkownik może także zdecydować się na odmienny projekt ozdobników bocznych po lewej i prawej stronie auta – na przykład z imieniem kierowcy i pasażera.</w:t>
      </w:r>
    </w:p>
    <w:p w:rsidR="0042164B" w:rsidRPr="00DA2FE5" w:rsidRDefault="00DA2FE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w:drawing>
          <wp:anchor distT="0" distB="0" distL="0" distR="0" simplePos="0" relativeHeight="251672576" behindDoc="0" locked="0" layoutInCell="1" allowOverlap="1">
            <wp:simplePos x="0" y="0"/>
            <wp:positionH relativeFrom="page">
              <wp:posOffset>4991100</wp:posOffset>
            </wp:positionH>
            <wp:positionV relativeFrom="paragraph">
              <wp:posOffset>115570</wp:posOffset>
            </wp:positionV>
            <wp:extent cx="2510790" cy="1611630"/>
            <wp:effectExtent l="19050" t="0" r="3810" b="0"/>
            <wp:wrapSquare wrapText="bothSides"/>
            <wp:docPr id="1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jpeg"/>
                    <pic:cNvPicPr/>
                  </pic:nvPicPr>
                  <pic:blipFill>
                    <a:blip r:embed="rId35" cstate="print"/>
                    <a:stretch>
                      <a:fillRect/>
                    </a:stretch>
                  </pic:blipFill>
                  <pic:spPr>
                    <a:xfrm>
                      <a:off x="0" y="0"/>
                      <a:ext cx="2510790" cy="1611630"/>
                    </a:xfrm>
                    <a:prstGeom prst="rect">
                      <a:avLst/>
                    </a:prstGeom>
                  </pic:spPr>
                </pic:pic>
              </a:graphicData>
            </a:graphic>
          </wp:anchor>
        </w:drawing>
      </w:r>
    </w:p>
    <w:p w:rsidR="0042164B" w:rsidRPr="00DA2FE5" w:rsidRDefault="003B0489" w:rsidP="0042164B">
      <w:pPr>
        <w:pStyle w:val="NoSpacing1"/>
        <w:spacing w:line="360" w:lineRule="auto"/>
        <w:rPr>
          <w:rFonts w:ascii="MINI Serif" w:hAnsi="MINI Serif" w:cs="BMWType V2 Light"/>
          <w:bCs/>
          <w:sz w:val="22"/>
          <w:szCs w:val="22"/>
        </w:rPr>
      </w:pPr>
      <w:r w:rsidRPr="00DA2FE5">
        <w:rPr>
          <w:rFonts w:ascii="MINI Serif" w:hAnsi="MINI Serif"/>
          <w:sz w:val="22"/>
        </w:rPr>
        <w:t>Ozdobniki boczne zamawiane z pakietu MINI Yours Customised są dostarczane po dwie sztuki w komplecie z białymi kierunkowskazami. Elementy można zamawiać do aktualnie dostępnych MINI 3- i 5-drzwiowych oraz MINI Cabrio. Przy montażu na panelach bocznych samochodu wykorzystywany jest mechanizm zatrzaskowy przeznaczony do montowania komponentów standardowych. Dzięki temu ozdobniki boczne można łatwo wymieniać w zależności od preferencji użytkowników.</w:t>
      </w:r>
      <w:r w:rsidR="00DA2FE5" w:rsidRPr="00DA2FE5">
        <w:rPr>
          <w:rFonts w:ascii="MINI Serif" w:hAnsi="MINI Serif" w:cs="BMWType V2 Light"/>
          <w:bCs/>
          <w:noProof/>
          <w:sz w:val="22"/>
          <w:szCs w:val="22"/>
          <w:lang w:bidi="ar-SA"/>
        </w:rPr>
        <w:t xml:space="preserve"> </w:t>
      </w:r>
      <w:r w:rsidR="00DA2FE5" w:rsidRPr="00DA2FE5">
        <w:rPr>
          <w:rFonts w:ascii="MINI Serif" w:hAnsi="MINI Serif" w:cs="BMWType V2 Light"/>
          <w:bCs/>
          <w:noProof/>
          <w:sz w:val="22"/>
          <w:szCs w:val="22"/>
          <w:lang w:bidi="ar-SA"/>
        </w:rPr>
        <w:drawing>
          <wp:inline distT="0" distB="0" distL="0" distR="0">
            <wp:extent cx="5226050" cy="2432050"/>
            <wp:effectExtent l="19050" t="0" r="0" b="0"/>
            <wp:docPr id="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0.png"/>
                    <pic:cNvPicPr/>
                  </pic:nvPicPr>
                  <pic:blipFill>
                    <a:blip r:embed="rId36" cstate="print"/>
                    <a:stretch>
                      <a:fillRect/>
                    </a:stretch>
                  </pic:blipFill>
                  <pic:spPr>
                    <a:xfrm>
                      <a:off x="0" y="0"/>
                      <a:ext cx="5222882" cy="2428875"/>
                    </a:xfrm>
                    <a:prstGeom prst="rect">
                      <a:avLst/>
                    </a:prstGeom>
                  </pic:spPr>
                </pic:pic>
              </a:graphicData>
            </a:graphic>
          </wp:inline>
        </w:drawing>
      </w:r>
    </w:p>
    <w:p w:rsidR="0042164B" w:rsidRPr="00DA2FE5" w:rsidRDefault="00DA2FE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w:drawing>
          <wp:anchor distT="0" distB="0" distL="0" distR="180340" simplePos="0" relativeHeight="251674624" behindDoc="1" locked="0" layoutInCell="1" allowOverlap="1">
            <wp:simplePos x="0" y="0"/>
            <wp:positionH relativeFrom="page">
              <wp:posOffset>6985</wp:posOffset>
            </wp:positionH>
            <wp:positionV relativeFrom="paragraph">
              <wp:posOffset>73025</wp:posOffset>
            </wp:positionV>
            <wp:extent cx="3069590" cy="1875155"/>
            <wp:effectExtent l="19050" t="0" r="0" b="0"/>
            <wp:wrapSquare wrapText="bothSides"/>
            <wp:docPr id="1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png"/>
                    <pic:cNvPicPr/>
                  </pic:nvPicPr>
                  <pic:blipFill>
                    <a:blip r:embed="rId37" cstate="print"/>
                    <a:stretch>
                      <a:fillRect/>
                    </a:stretch>
                  </pic:blipFill>
                  <pic:spPr>
                    <a:xfrm>
                      <a:off x="0" y="0"/>
                      <a:ext cx="3069590" cy="1875155"/>
                    </a:xfrm>
                    <a:prstGeom prst="rect">
                      <a:avLst/>
                    </a:prstGeom>
                  </pic:spPr>
                </pic:pic>
              </a:graphicData>
            </a:graphic>
          </wp:anchor>
        </w:drawing>
      </w: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t>Personalizacja listew ozdobnych MINI: dużo przestrzeni na kreatywność.</w:t>
      </w:r>
    </w:p>
    <w:p w:rsidR="0042164B" w:rsidRPr="00DA2FE5" w:rsidRDefault="00F92A58" w:rsidP="0042164B">
      <w:pPr>
        <w:pStyle w:val="NoSpacing1"/>
        <w:spacing w:line="360" w:lineRule="auto"/>
        <w:rPr>
          <w:rFonts w:ascii="MINI Serif" w:hAnsi="MINI Serif" w:cs="BMWType V2 Light"/>
          <w:bCs/>
          <w:sz w:val="22"/>
          <w:szCs w:val="22"/>
        </w:rPr>
      </w:pPr>
      <w:r w:rsidRPr="00DA2FE5">
        <w:rPr>
          <w:rFonts w:ascii="MINI Serif" w:hAnsi="MINI Serif"/>
          <w:sz w:val="22"/>
        </w:rPr>
        <w:t>Listwy dostępne w ramach programu MINI Yours Customised są również wytwarzane w profesjonalnym procesie druku 3D. Zapewniają doskonałe ujście dla kreatywności we wnętrzu 3- i 5-</w:t>
      </w:r>
      <w:r w:rsidRPr="00DA2FE5">
        <w:rPr>
          <w:rFonts w:ascii="MINI Serif" w:hAnsi="MINI Serif"/>
          <w:sz w:val="22"/>
        </w:rPr>
        <w:lastRenderedPageBreak/>
        <w:t>drzwiowych MINI oraz MINI Cabrio z aktualnie dostępnej generacji modeli. Listwa montowana jest w desce rozdzielczej po stronie pasażera w miejsce elementu fabrycznego. W razie potrzeby listwę można wymienić na inną indywidualnie zaprojektowaną wersję. Wymogiem jest doposażenie samochodu w odpowiednią bazę.</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B310E2"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anchor distT="0" distB="0" distL="0" distR="180340" simplePos="0" relativeHeight="251676672" behindDoc="1" locked="0" layoutInCell="1" allowOverlap="1">
            <wp:simplePos x="0" y="0"/>
            <wp:positionH relativeFrom="page">
              <wp:posOffset>-21590</wp:posOffset>
            </wp:positionH>
            <wp:positionV relativeFrom="paragraph">
              <wp:posOffset>1170305</wp:posOffset>
            </wp:positionV>
            <wp:extent cx="3056890" cy="1875155"/>
            <wp:effectExtent l="19050" t="0" r="0" b="0"/>
            <wp:wrapSquare wrapText="bothSides"/>
            <wp:docPr id="18"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38" cstate="print"/>
                    <a:stretch>
                      <a:fillRect/>
                    </a:stretch>
                  </pic:blipFill>
                  <pic:spPr>
                    <a:xfrm>
                      <a:off x="0" y="0"/>
                      <a:ext cx="3056890" cy="1875155"/>
                    </a:xfrm>
                    <a:prstGeom prst="rect">
                      <a:avLst/>
                    </a:prstGeom>
                  </pic:spPr>
                </pic:pic>
              </a:graphicData>
            </a:graphic>
          </wp:anchor>
        </w:drawing>
      </w:r>
      <w:r w:rsidRPr="00DA2FE5">
        <w:rPr>
          <w:rFonts w:ascii="MINI Serif" w:hAnsi="MINI Serif"/>
          <w:sz w:val="22"/>
        </w:rPr>
        <w:t>Listwy są dostępne w szerokiej palecie matowych odcieni: Aspen White, Chili Red, Starlight Blue, Moonwalk Grey i Jet Black. Duży wybór wykończeń powierzchni, wzorów graficznych i emblematów z różnych linii stylistycznych rozszerza możliwości indywidualnej stylizacji. Można także wprowadzić własną treść w polu tekstowym. Podobnie jak emblematy, wielkość pola można dowolnie konfigurować na powierzchni listwy.</w:t>
      </w:r>
    </w:p>
    <w:p w:rsidR="0042164B" w:rsidRPr="00DA2FE5" w:rsidRDefault="0042164B" w:rsidP="0042164B">
      <w:pPr>
        <w:pStyle w:val="NoSpacing1"/>
        <w:spacing w:line="360" w:lineRule="auto"/>
        <w:rPr>
          <w:rFonts w:ascii="MINI Serif" w:hAnsi="MINI Serif" w:cs="BMWType V2 Light"/>
          <w:bCs/>
          <w:sz w:val="22"/>
          <w:szCs w:val="22"/>
        </w:rPr>
      </w:pPr>
    </w:p>
    <w:p w:rsidR="00B310E2" w:rsidRPr="00DA2FE5" w:rsidRDefault="00B310E2"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inline distT="0" distB="0" distL="0" distR="0">
            <wp:extent cx="5187950" cy="2597150"/>
            <wp:effectExtent l="19050" t="0" r="0" b="0"/>
            <wp:docPr id="2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3.jpeg"/>
                    <pic:cNvPicPr/>
                  </pic:nvPicPr>
                  <pic:blipFill>
                    <a:blip r:embed="rId39" cstate="print"/>
                    <a:stretch>
                      <a:fillRect/>
                    </a:stretch>
                  </pic:blipFill>
                  <pic:spPr>
                    <a:xfrm>
                      <a:off x="0" y="0"/>
                      <a:ext cx="5190236" cy="2596991"/>
                    </a:xfrm>
                    <a:prstGeom prst="rect">
                      <a:avLst/>
                    </a:prstGeom>
                  </pic:spPr>
                </pic:pic>
              </a:graphicData>
            </a:graphic>
          </wp:inline>
        </w:drawing>
      </w:r>
    </w:p>
    <w:p w:rsidR="00B310E2" w:rsidRPr="00DA2FE5" w:rsidRDefault="00B310E2" w:rsidP="0042164B">
      <w:pPr>
        <w:pStyle w:val="NoSpacing1"/>
        <w:spacing w:line="360" w:lineRule="auto"/>
        <w:rPr>
          <w:rFonts w:ascii="MINI Serif" w:hAnsi="MINI Serif" w:cs="BMWType V2 Light"/>
          <w:bCs/>
          <w:sz w:val="22"/>
          <w:szCs w:val="22"/>
        </w:rPr>
      </w:pPr>
    </w:p>
    <w:p w:rsidR="00DA2FE5" w:rsidRDefault="00DA2FE5">
      <w:pPr>
        <w:tabs>
          <w:tab w:val="clear" w:pos="454"/>
          <w:tab w:val="clear" w:pos="4706"/>
        </w:tabs>
        <w:suppressAutoHyphens w:val="0"/>
        <w:spacing w:after="0" w:line="240" w:lineRule="auto"/>
        <w:rPr>
          <w:rFonts w:ascii="MINI Serif" w:eastAsia="Arial Unicode MS" w:hAnsi="MINI Serif" w:cs="Arial Unicode MS"/>
          <w:b/>
          <w:kern w:val="1"/>
        </w:rPr>
      </w:pPr>
      <w:r>
        <w:rPr>
          <w:rFonts w:ascii="MINI Serif" w:hAnsi="MINI Serif"/>
          <w:b/>
        </w:rPr>
        <w:br w:type="page"/>
      </w: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lastRenderedPageBreak/>
        <w:t>Personalizacja podświetlanych boczków drzwi MINI: witamy w autorsko zaprojektowanym MINI.</w: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Wystarczy otworzyć drzwi po stronie kierowcy lub pasażerów, aby przekonać się, jak mocne wrażenie robią podświetlane boczki drzwi MINI dostępne w ofercie MINI Yours Customised. Wśród opcji stylizacyjnych dostępne są na przykład wersje ze szlifem podłużnym oraz z czarnego aluminium. Można także wybierać spośród kilku skalowalnych wzorów podstawowych. Projekt można uzupełnić emblematem wybranym z jednej z linii stylistycznych. Kierowca MINI może dosłownie złożyć swój podpis na tym produkcie z oferty MINI Yours Customised. W polu tekstowym można wprowadzić imię lub dowolny napis drukowanymi literami lub w formie własnego „autografu” użytkownika.</w:t>
      </w:r>
    </w:p>
    <w:p w:rsidR="0042164B" w:rsidRPr="00DA2FE5" w:rsidRDefault="0042164B" w:rsidP="0042164B">
      <w:pPr>
        <w:pStyle w:val="NoSpacing1"/>
        <w:spacing w:line="360" w:lineRule="auto"/>
        <w:rPr>
          <w:rFonts w:ascii="MINI Serif" w:hAnsi="MINI Serif" w:cs="BMWType V2 Light"/>
          <w:bCs/>
          <w:sz w:val="22"/>
          <w:szCs w:val="22"/>
        </w:rPr>
      </w:pPr>
    </w:p>
    <w:p w:rsidR="00E170FE" w:rsidRPr="00DA2FE5" w:rsidRDefault="00E170FE" w:rsidP="0042164B">
      <w:pPr>
        <w:pStyle w:val="NoSpacing1"/>
        <w:spacing w:line="360" w:lineRule="auto"/>
        <w:rPr>
          <w:rFonts w:ascii="MINI Serif" w:hAnsi="MINI Serif" w:cs="BMWType V2 Light"/>
          <w:bCs/>
          <w:sz w:val="22"/>
          <w:szCs w:val="22"/>
        </w:rPr>
      </w:pPr>
      <w:r w:rsidRPr="00DA2FE5">
        <w:rPr>
          <w:rFonts w:ascii="MINI Serif" w:hAnsi="MINI Serif" w:cs="BMWType V2 Light"/>
          <w:bCs/>
          <w:noProof/>
          <w:sz w:val="22"/>
          <w:szCs w:val="22"/>
          <w:lang w:bidi="ar-SA"/>
        </w:rPr>
        <w:drawing>
          <wp:inline distT="0" distB="0" distL="0" distR="0">
            <wp:extent cx="2688981" cy="1360714"/>
            <wp:effectExtent l="19050" t="0" r="0" b="0"/>
            <wp:docPr id="22"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4.jpeg"/>
                    <pic:cNvPicPr/>
                  </pic:nvPicPr>
                  <pic:blipFill>
                    <a:blip r:embed="rId40" cstate="print"/>
                    <a:stretch>
                      <a:fillRect/>
                    </a:stretch>
                  </pic:blipFill>
                  <pic:spPr>
                    <a:xfrm>
                      <a:off x="0" y="0"/>
                      <a:ext cx="2688531" cy="1360487"/>
                    </a:xfrm>
                    <a:prstGeom prst="rect">
                      <a:avLst/>
                    </a:prstGeom>
                  </pic:spPr>
                </pic:pic>
              </a:graphicData>
            </a:graphic>
          </wp:inline>
        </w:drawing>
      </w:r>
      <w:r w:rsidRPr="00DA2FE5">
        <w:rPr>
          <w:rFonts w:ascii="MINI Serif" w:hAnsi="MINI Serif"/>
          <w:sz w:val="22"/>
        </w:rPr>
        <w:t xml:space="preserve"> </w:t>
      </w:r>
      <w:r w:rsidRPr="00DA2FE5">
        <w:rPr>
          <w:rFonts w:ascii="MINI Serif" w:hAnsi="MINI Serif" w:cs="BMWType V2 Light"/>
          <w:bCs/>
          <w:noProof/>
          <w:sz w:val="22"/>
          <w:szCs w:val="22"/>
          <w:lang w:bidi="ar-SA"/>
        </w:rPr>
        <w:drawing>
          <wp:inline distT="0" distB="0" distL="0" distR="0">
            <wp:extent cx="2686387" cy="1359876"/>
            <wp:effectExtent l="19050" t="0" r="0" b="0"/>
            <wp:docPr id="24"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5.png"/>
                    <pic:cNvPicPr/>
                  </pic:nvPicPr>
                  <pic:blipFill>
                    <a:blip r:embed="rId41" cstate="print"/>
                    <a:stretch>
                      <a:fillRect/>
                    </a:stretch>
                  </pic:blipFill>
                  <pic:spPr>
                    <a:xfrm>
                      <a:off x="0" y="0"/>
                      <a:ext cx="2687987" cy="1360686"/>
                    </a:xfrm>
                    <a:prstGeom prst="rect">
                      <a:avLst/>
                    </a:prstGeom>
                  </pic:spPr>
                </pic:pic>
              </a:graphicData>
            </a:graphic>
          </wp:inline>
        </w:drawing>
      </w:r>
    </w:p>
    <w:p w:rsidR="00E170FE" w:rsidRPr="00DA2FE5" w:rsidRDefault="00CE6F65" w:rsidP="0042164B">
      <w:pPr>
        <w:pStyle w:val="NoSpacing1"/>
        <w:spacing w:line="360" w:lineRule="auto"/>
        <w:rPr>
          <w:rFonts w:ascii="MINI Serif" w:hAnsi="MINI Serif" w:cs="BMWType V2 Light"/>
          <w:bCs/>
          <w:sz w:val="22"/>
          <w:szCs w:val="22"/>
        </w:rPr>
      </w:pPr>
      <w:r>
        <w:rPr>
          <w:rFonts w:ascii="MINI Serif" w:hAnsi="MINI Serif" w:cs="BMWType V2 Light"/>
          <w:bCs/>
          <w:noProof/>
          <w:sz w:val="22"/>
          <w:szCs w:val="22"/>
          <w:lang w:bidi="ar-SA"/>
        </w:rPr>
        <mc:AlternateContent>
          <mc:Choice Requires="wpg">
            <w:drawing>
              <wp:inline distT="0" distB="0" distL="0" distR="0">
                <wp:extent cx="2990215" cy="2113280"/>
                <wp:effectExtent l="3810" t="0" r="0" b="1270"/>
                <wp:docPr id="1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215" cy="2113280"/>
                          <a:chOff x="7197" y="457"/>
                          <a:chExt cx="4709" cy="3328"/>
                        </a:xfrm>
                      </wpg:grpSpPr>
                      <wps:wsp>
                        <wps:cNvPr id="13" name="Rectangle 31"/>
                        <wps:cNvSpPr>
                          <a:spLocks noChangeArrowheads="1"/>
                        </wps:cNvSpPr>
                        <wps:spPr bwMode="auto">
                          <a:xfrm>
                            <a:off x="7337" y="457"/>
                            <a:ext cx="141" cy="2511"/>
                          </a:xfrm>
                          <a:prstGeom prst="rect">
                            <a:avLst/>
                          </a:prstGeom>
                          <a:solidFill>
                            <a:srgbClr val="E6E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197" y="457"/>
                            <a:ext cx="4709" cy="3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942BF1" id="Group 30" o:spid="_x0000_s1026" style="width:235.45pt;height:166.4pt;mso-position-horizontal-relative:char;mso-position-vertical-relative:line" coordorigin="7197,457" coordsize="4709,3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">
                <v:rect id="Rectangle 31" o:spid="_x0000_s1027" style="position:absolute;left:7337;top:457;width:141;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XpycMA&#10;AADbAAAADwAAAGRycy9kb3ducmV2LnhtbERPTWvCQBC9C/6HZYTe6sYWi6SuohXRSw+NYultyE6T&#10;aHY2ZNdk21/fLQje5vE+Z74MphYdta6yrGAyTkAQ51ZXXCg4HraPMxDOI2usLZOCH3KwXAwHc0y1&#10;7fmDuswXIoawS1FB6X2TSunykgy6sW2II/dtW4M+wraQusU+hptaPiXJizRYcWwosaG3kvJLdjUK&#10;Tl9hc5pOs+v7uTuvQ91//lreKfUwCqtXEJ6Cv4tv7r2O85/h/5d4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XpycMAAADbAAAADwAAAAAAAAAAAAAAAACYAgAAZHJzL2Rv&#10;d25yZXYueG1sUEsFBgAAAAAEAAQA9QAAAIgDAAAAAA==&#10;" fillcolor="#e6e7e8" stroked="f"/>
                <v:shape id="Picture 32" o:spid="_x0000_s1028" type="#_x0000_t75" style="position:absolute;left:7197;top:457;width:4709;height:3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B8Z7AAAAA2wAAAA8AAABkcnMvZG93bnJldi54bWxET81qwkAQvhd8h2WE3urGWkKNriLWQptb&#10;Yh9gyI5JMDsbMmtM375bKPQ2H9/vbPeT69RIg7SeDSwXCSjiytuWawNf5/enV1ASkC12nsnANwns&#10;d7OHLWbW37mgsQy1iiEsGRpoQugzraVqyKEsfE8cuYsfHIYIh1rbAe8x3HX6OUlS7bDl2NBgT8eG&#10;qmt5cwam1Wc43+SUXvO3te/HQiRHMeZxPh02oAJN4V/85/6wcf4L/P4SD9C7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HxnsAAAADbAAAADwAAAAAAAAAAAAAAAACfAgAA&#10;ZHJzL2Rvd25yZXYueG1sUEsFBgAAAAAEAAQA9wAAAIwDAAAAAA==&#10;">
                  <v:imagedata r:id="rId43" o:title=""/>
                </v:shape>
                <w10:anchorlock/>
              </v:group>
            </w:pict>
          </mc:Fallback>
        </mc:AlternateContent>
      </w:r>
    </w:p>
    <w:p w:rsidR="00E170FE" w:rsidRPr="00DA2FE5" w:rsidRDefault="00E170FE"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 xml:space="preserve">Projekt stworzony przez klienta jest realizowany przy wykorzystaniu wysokiej jakości technologii laserowej. Indywidualnie konfigurowane listwy progowe są dostarczane do poszczególnych modeli w zestawach po dwie (do 3-drzwiowych MINI oraz MINI Cabrio) lub </w:t>
      </w:r>
      <w:r w:rsidRPr="00DA2FE5">
        <w:rPr>
          <w:rFonts w:ascii="MINI Serif" w:hAnsi="MINI Serif"/>
          <w:sz w:val="22"/>
        </w:rPr>
        <w:lastRenderedPageBreak/>
        <w:t>cztery (do 5-drzwiowych MINI i nowego MINI Clubman) sztuki. Listwy można precyzyjnie zamontować przy wejściach do samochodu przy pomocy dostarczonych podkładek samoprzylepnych. Personalizowane podświetlane boczki drzwi w MINI po stronie kierowcy i pasażera są wyposażone w bezprzewodowe oświetlenie diodowe. Oświetlone pole jest aktywowane włącznikiem magnetycznym po otwarciu drzwi. Wchodzi on w zakres dostawy podobnie jak baterie guzikowe do zasilania (w tym dwie baterie zapasowe) oraz narzędzia niezbędne do montażu i demontażu. Boczki drzwi z tyłu auta nie są podświetlane. W procesie konfiguracji klient ma możliwość opracowania odrębnych projektów dla każdego z dwóch lub czterech boczków drzwi.</w:t>
      </w:r>
    </w:p>
    <w:p w:rsidR="0042164B" w:rsidRPr="00DA2FE5" w:rsidRDefault="0042164B" w:rsidP="0042164B">
      <w:pPr>
        <w:pStyle w:val="NoSpacing1"/>
        <w:spacing w:line="360" w:lineRule="auto"/>
        <w:rPr>
          <w:rFonts w:ascii="MINI Serif" w:hAnsi="MINI Serif" w:cs="BMWType V2 Light"/>
          <w:bCs/>
          <w:sz w:val="22"/>
          <w:szCs w:val="22"/>
        </w:rPr>
      </w:pPr>
    </w:p>
    <w:p w:rsidR="0042164B" w:rsidRPr="00DA2FE5" w:rsidRDefault="0042164B" w:rsidP="0042164B">
      <w:pPr>
        <w:pStyle w:val="NoSpacing1"/>
        <w:spacing w:line="360" w:lineRule="auto"/>
        <w:rPr>
          <w:rFonts w:ascii="MINI Serif" w:hAnsi="MINI Serif" w:cs="BMWType V2 Light"/>
          <w:b/>
          <w:bCs/>
          <w:sz w:val="22"/>
          <w:szCs w:val="22"/>
        </w:rPr>
      </w:pPr>
      <w:r w:rsidRPr="00DA2FE5">
        <w:rPr>
          <w:rFonts w:ascii="MINI Serif" w:hAnsi="MINI Serif"/>
          <w:b/>
          <w:sz w:val="22"/>
        </w:rPr>
        <w:t>Diodowy projektor w drzwiach MINI Yours Customised: mocna oznaka indywidualizmu.</w:t>
      </w:r>
    </w:p>
    <w:p w:rsidR="0042164B"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Projektory w drzwiach z oferty MINI Yours Customised stanowią kolejny unikatowy element, który robi ogromne wrażenie podczas wsiadania i wysiadania. Projektory generują obraz wyświetlany przez diodowe źródła światła na podłożu przy wejściu do auta po otwarciu drzwi kierowcy i pasażera. Obraz może być indywidualnie dobrany przez użytkownika. Projekcja ma średnicę od 40 do 50 centymetrów. Wyświetlany obraz można projektować na bazie kilku dostępnych wzorów w kolorach Chili Red, Starlight Blue i czarnym w połączeniu z bielą. Dodatkowe możliwości indywidualizacji na poszczególnych etapach projektowania daje szeroka gama emblematów z różnych linii stylistycznych oraz opcja wprowadzenia tekstu i podpisu. Można także konfigurować różne projekcje po stronie kierowcy i pasażera.</w:t>
      </w:r>
    </w:p>
    <w:p w:rsidR="0042164B" w:rsidRPr="00DA2FE5" w:rsidRDefault="0042164B" w:rsidP="0042164B">
      <w:pPr>
        <w:pStyle w:val="NoSpacing1"/>
        <w:spacing w:line="360" w:lineRule="auto"/>
        <w:rPr>
          <w:rFonts w:ascii="MINI Serif" w:hAnsi="MINI Serif" w:cs="BMWType V2 Light"/>
          <w:bCs/>
          <w:sz w:val="22"/>
          <w:szCs w:val="22"/>
        </w:rPr>
      </w:pPr>
    </w:p>
    <w:p w:rsidR="00684FE1" w:rsidRPr="00DA2FE5" w:rsidRDefault="0042164B" w:rsidP="0042164B">
      <w:pPr>
        <w:pStyle w:val="NoSpacing1"/>
        <w:spacing w:line="360" w:lineRule="auto"/>
        <w:rPr>
          <w:rFonts w:ascii="MINI Serif" w:hAnsi="MINI Serif" w:cs="BMWType V2 Light"/>
          <w:bCs/>
          <w:sz w:val="22"/>
          <w:szCs w:val="22"/>
        </w:rPr>
      </w:pPr>
      <w:r w:rsidRPr="00DA2FE5">
        <w:rPr>
          <w:rFonts w:ascii="MINI Serif" w:hAnsi="MINI Serif"/>
          <w:sz w:val="22"/>
        </w:rPr>
        <w:t>Projektory w drzwiach z programu MINI Yours Customised można instalować w pojazdach aktualnej generacji MINI oraz we wcześniejszych modelach. Wymagane jest jedynie, aby w samochodach były już zainstalowane projektory w drzwiach lub oświetlenie progów. Jeżeli pojazd jest wyposażony w projektory w drzwiach, wystarczy wymienić slajdy na produkty indywidualnie dobrane przez klienta w ramach oferty MINI Yours Customised. Zakres dostawy w przypadku pozostałych samochodów obejmuje slajdy i projektory, którymi zastępuje się fabrycznie zainstalowane oświetlenie progów. W obu przypadkach montaż obejmuje kilka prostych kroków.</w:t>
      </w:r>
    </w:p>
    <w:p w:rsidR="00E170FE" w:rsidRPr="00DA2FE5" w:rsidRDefault="00E170FE" w:rsidP="0042164B">
      <w:pPr>
        <w:pStyle w:val="NoSpacing1"/>
        <w:spacing w:line="360" w:lineRule="auto"/>
        <w:rPr>
          <w:rFonts w:ascii="MINI Serif" w:hAnsi="MINI Serif" w:cs="BMWType V2 Light"/>
          <w:bCs/>
          <w:sz w:val="22"/>
          <w:szCs w:val="22"/>
        </w:rPr>
      </w:pPr>
    </w:p>
    <w:p w:rsidR="00E170FE" w:rsidRPr="00DA2FE5" w:rsidRDefault="00E170FE" w:rsidP="0042164B">
      <w:pPr>
        <w:pStyle w:val="NoSpacing1"/>
        <w:spacing w:line="360" w:lineRule="auto"/>
        <w:rPr>
          <w:rFonts w:ascii="MINI Serif" w:hAnsi="MINI Serif" w:cs="BMWType V2 Light"/>
          <w:iCs/>
          <w:sz w:val="22"/>
          <w:szCs w:val="22"/>
        </w:rPr>
      </w:pPr>
      <w:r w:rsidRPr="00DA2FE5">
        <w:rPr>
          <w:rFonts w:ascii="MINI Serif" w:hAnsi="MINI Serif" w:cs="BMWType V2 Light"/>
          <w:bCs/>
          <w:noProof/>
          <w:sz w:val="22"/>
          <w:szCs w:val="22"/>
          <w:lang w:bidi="ar-SA"/>
        </w:rPr>
        <w:drawing>
          <wp:inline distT="0" distB="0" distL="0" distR="0">
            <wp:extent cx="5162550" cy="2832100"/>
            <wp:effectExtent l="19050" t="0" r="0" b="0"/>
            <wp:docPr id="3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jpeg"/>
                    <pic:cNvPicPr/>
                  </pic:nvPicPr>
                  <pic:blipFill>
                    <a:blip r:embed="rId44" cstate="print"/>
                    <a:stretch>
                      <a:fillRect/>
                    </a:stretch>
                  </pic:blipFill>
                  <pic:spPr>
                    <a:xfrm>
                      <a:off x="0" y="0"/>
                      <a:ext cx="5162110" cy="2832258"/>
                    </a:xfrm>
                    <a:prstGeom prst="rect">
                      <a:avLst/>
                    </a:prstGeom>
                  </pic:spPr>
                </pic:pic>
              </a:graphicData>
            </a:graphic>
          </wp:inline>
        </w:drawing>
      </w:r>
    </w:p>
    <w:p w:rsidR="00C26B71" w:rsidRPr="00DA2FE5" w:rsidRDefault="00C26B71">
      <w:pPr>
        <w:tabs>
          <w:tab w:val="clear" w:pos="454"/>
          <w:tab w:val="clear" w:pos="4706"/>
        </w:tabs>
        <w:suppressAutoHyphens w:val="0"/>
        <w:spacing w:after="0" w:line="240" w:lineRule="auto"/>
        <w:rPr>
          <w:rFonts w:ascii="MINI Serif" w:eastAsia="Arial Unicode MS" w:hAnsi="MINI Serif" w:cs="BMWType V2 Light"/>
          <w:kern w:val="1"/>
          <w:szCs w:val="22"/>
        </w:rPr>
      </w:pPr>
      <w:r w:rsidRPr="00DA2FE5">
        <w:br w:type="page"/>
      </w:r>
    </w:p>
    <w:p w:rsidR="002F7518" w:rsidRPr="00DA2FE5" w:rsidRDefault="002F7518" w:rsidP="00684FE1">
      <w:pPr>
        <w:pStyle w:val="NoSpacing1"/>
        <w:spacing w:line="360" w:lineRule="auto"/>
        <w:rPr>
          <w:rFonts w:ascii="MINI Serif" w:hAnsi="MINI Serif" w:cs="BMWType V2 Light"/>
          <w:sz w:val="22"/>
          <w:szCs w:val="22"/>
        </w:rPr>
      </w:pPr>
    </w:p>
    <w:p w:rsidR="0080765D" w:rsidRPr="00DA2FE5" w:rsidRDefault="0080765D" w:rsidP="0080765D">
      <w:pPr>
        <w:tabs>
          <w:tab w:val="left" w:pos="708"/>
        </w:tabs>
        <w:spacing w:line="240" w:lineRule="auto"/>
        <w:ind w:right="-1"/>
        <w:rPr>
          <w:rFonts w:ascii="MINI Serif" w:hAnsi="MINI Serif"/>
          <w:b/>
          <w:sz w:val="16"/>
          <w:szCs w:val="22"/>
        </w:rPr>
      </w:pPr>
      <w:r w:rsidRPr="00DA2FE5">
        <w:rPr>
          <w:rFonts w:ascii="MINI Serif" w:hAnsi="MINI Serif"/>
          <w:b/>
          <w:sz w:val="16"/>
        </w:rPr>
        <w:t>W przypadku pytań prosimy o</w:t>
      </w:r>
      <w:r w:rsidRPr="00DA2FE5">
        <w:rPr>
          <w:rFonts w:ascii="Times New Roman" w:hAnsi="Times New Roman"/>
          <w:b/>
          <w:sz w:val="16"/>
        </w:rPr>
        <w:t> </w:t>
      </w:r>
      <w:r w:rsidRPr="00DA2FE5">
        <w:rPr>
          <w:rFonts w:ascii="MINI Serif" w:hAnsi="MINI Serif"/>
          <w:b/>
          <w:sz w:val="16"/>
        </w:rPr>
        <w:t>kontakt:</w:t>
      </w:r>
    </w:p>
    <w:p w:rsidR="0080765D" w:rsidRPr="00DA2FE5" w:rsidRDefault="0080765D" w:rsidP="0080765D">
      <w:pPr>
        <w:tabs>
          <w:tab w:val="left" w:pos="708"/>
        </w:tabs>
        <w:spacing w:line="240" w:lineRule="auto"/>
        <w:ind w:right="-1"/>
        <w:rPr>
          <w:rFonts w:ascii="MINI Serif" w:hAnsi="MINI Serif"/>
          <w:b/>
          <w:sz w:val="16"/>
        </w:rPr>
      </w:pPr>
    </w:p>
    <w:p w:rsidR="0080765D" w:rsidRPr="00CE6F65" w:rsidRDefault="0080765D" w:rsidP="0080765D">
      <w:pPr>
        <w:pStyle w:val="Fliesstext"/>
        <w:spacing w:line="240" w:lineRule="auto"/>
        <w:ind w:right="-1"/>
        <w:rPr>
          <w:rFonts w:ascii="MINI Serif" w:hAnsi="MINI Serif"/>
          <w:noProof/>
          <w:sz w:val="18"/>
          <w:szCs w:val="18"/>
          <w:lang w:val="en-US"/>
        </w:rPr>
      </w:pPr>
      <w:r w:rsidRPr="00CE6F65">
        <w:rPr>
          <w:rFonts w:ascii="MINI Serif" w:hAnsi="MINI Serif"/>
          <w:noProof/>
          <w:sz w:val="18"/>
          <w:lang w:val="en-US"/>
        </w:rPr>
        <w:t>Katarzyna Gospodarek, Corporate Communications Manager</w:t>
      </w:r>
    </w:p>
    <w:p w:rsidR="0080765D" w:rsidRPr="00CE6F65" w:rsidRDefault="0080765D" w:rsidP="0080765D">
      <w:pPr>
        <w:pStyle w:val="Fliesstext"/>
        <w:spacing w:line="240" w:lineRule="auto"/>
        <w:ind w:right="-1"/>
        <w:rPr>
          <w:rFonts w:ascii="MINI Serif" w:hAnsi="MINI Serif"/>
          <w:noProof/>
          <w:sz w:val="18"/>
          <w:szCs w:val="18"/>
          <w:lang w:val="en-US"/>
        </w:rPr>
      </w:pPr>
      <w:r w:rsidRPr="00CE6F65">
        <w:rPr>
          <w:rFonts w:ascii="MINI Serif" w:hAnsi="MINI Serif"/>
          <w:noProof/>
          <w:sz w:val="18"/>
          <w:lang w:val="en-US"/>
        </w:rPr>
        <w:t>Tel.: +48</w:t>
      </w:r>
      <w:r w:rsidRPr="00CE6F65">
        <w:rPr>
          <w:noProof/>
          <w:sz w:val="18"/>
          <w:lang w:val="en-US"/>
        </w:rPr>
        <w:t> </w:t>
      </w:r>
      <w:r w:rsidRPr="00CE6F65">
        <w:rPr>
          <w:rFonts w:ascii="MINI Serif" w:hAnsi="MINI Serif"/>
          <w:noProof/>
          <w:sz w:val="18"/>
          <w:lang w:val="en-US"/>
        </w:rPr>
        <w:t>728</w:t>
      </w:r>
      <w:r w:rsidRPr="00CE6F65">
        <w:rPr>
          <w:noProof/>
          <w:sz w:val="18"/>
          <w:lang w:val="en-US"/>
        </w:rPr>
        <w:t> </w:t>
      </w:r>
      <w:r w:rsidRPr="00CE6F65">
        <w:rPr>
          <w:rFonts w:ascii="MINI Serif" w:hAnsi="MINI Serif"/>
          <w:noProof/>
          <w:sz w:val="18"/>
          <w:lang w:val="en-US"/>
        </w:rPr>
        <w:t xml:space="preserve">873 932, e-mail: </w:t>
      </w:r>
      <w:hyperlink r:id="rId45">
        <w:r w:rsidRPr="00CE6F65">
          <w:rPr>
            <w:rStyle w:val="Hyperlink"/>
            <w:rFonts w:ascii="MINI Serif" w:hAnsi="MINI Serif"/>
            <w:noProof/>
            <w:sz w:val="18"/>
            <w:lang w:val="en-US"/>
          </w:rPr>
          <w:t>katarzyna.gospodarek@bmw.pl</w:t>
        </w:r>
      </w:hyperlink>
    </w:p>
    <w:p w:rsidR="0080765D" w:rsidRPr="00CE6F65" w:rsidRDefault="0080765D" w:rsidP="0080765D">
      <w:pPr>
        <w:pStyle w:val="Fliesstext"/>
        <w:spacing w:line="360" w:lineRule="auto"/>
        <w:ind w:right="-1"/>
        <w:rPr>
          <w:rFonts w:ascii="MINI Serif" w:hAnsi="MINI Serif"/>
          <w:b/>
          <w:sz w:val="16"/>
          <w:lang w:val="en-US"/>
        </w:rPr>
      </w:pPr>
    </w:p>
    <w:p w:rsidR="0080765D" w:rsidRPr="00DA2FE5" w:rsidRDefault="0080765D" w:rsidP="0080765D">
      <w:pPr>
        <w:pStyle w:val="Fliesstext"/>
        <w:spacing w:line="360" w:lineRule="auto"/>
        <w:ind w:right="-1"/>
        <w:rPr>
          <w:rFonts w:ascii="MINI Serif" w:hAnsi="MINI Serif"/>
          <w:noProof/>
          <w:sz w:val="18"/>
          <w:szCs w:val="18"/>
        </w:rPr>
      </w:pPr>
      <w:r w:rsidRPr="00DA2FE5">
        <w:rPr>
          <w:rFonts w:ascii="MINI Serif" w:hAnsi="MINI Serif"/>
          <w:b/>
          <w:sz w:val="16"/>
        </w:rPr>
        <w:t>BMW Group</w:t>
      </w:r>
    </w:p>
    <w:p w:rsidR="00866E24" w:rsidRPr="00DA2FE5" w:rsidRDefault="00866E24" w:rsidP="00866E24">
      <w:pPr>
        <w:pStyle w:val="Fliesstext"/>
        <w:spacing w:line="240" w:lineRule="auto"/>
        <w:ind w:right="-1"/>
        <w:rPr>
          <w:rFonts w:ascii="MINI Serif" w:hAnsi="MINI Serif"/>
          <w:noProof/>
          <w:sz w:val="18"/>
          <w:szCs w:val="18"/>
        </w:rPr>
      </w:pPr>
      <w:r w:rsidRPr="00DA2FE5">
        <w:rPr>
          <w:rFonts w:ascii="MINI Serif" w:hAnsi="MINI Serif"/>
          <w:noProof/>
          <w:sz w:val="18"/>
        </w:rPr>
        <w:t>BMW Group, właściciel czterech marek: BMW, MINI, Rolls-Royce oraz BMW Motorrad, jest wiodącym producentem samochodów i motocykli klasy premium, świadczy też usługi finansowe oraz w zakresie mobilności. Firma prowadzi działalność na całym świecie za pośrednictwem 31 zakładów produkcyjnych i montażowych w 14 krajach oraz poprzez globalną sieć sprzedaży w ponad 140 krajach.</w:t>
      </w:r>
    </w:p>
    <w:p w:rsidR="00866E24" w:rsidRPr="00DA2FE5" w:rsidRDefault="00866E24" w:rsidP="00866E24">
      <w:pPr>
        <w:pStyle w:val="Fliesstext"/>
        <w:spacing w:line="240" w:lineRule="auto"/>
        <w:ind w:right="-1"/>
        <w:rPr>
          <w:rFonts w:ascii="MINI Serif" w:hAnsi="MINI Serif"/>
          <w:noProof/>
          <w:sz w:val="18"/>
          <w:szCs w:val="18"/>
        </w:rPr>
      </w:pPr>
    </w:p>
    <w:p w:rsidR="00866E24" w:rsidRPr="00DA2FE5" w:rsidRDefault="00866E24" w:rsidP="00866E24">
      <w:pPr>
        <w:pStyle w:val="Fliesstext"/>
        <w:spacing w:line="240" w:lineRule="auto"/>
        <w:ind w:right="-1"/>
        <w:rPr>
          <w:rFonts w:ascii="MINI Serif" w:hAnsi="MINI Serif"/>
          <w:noProof/>
          <w:sz w:val="18"/>
          <w:szCs w:val="18"/>
        </w:rPr>
      </w:pPr>
      <w:r w:rsidRPr="00DA2FE5">
        <w:rPr>
          <w:rFonts w:ascii="MINI Serif" w:hAnsi="MINI Serif"/>
          <w:noProof/>
          <w:sz w:val="18"/>
        </w:rPr>
        <w:t>W 2016 r. BMW Group sprzedała na całym świecie ok. 2,367 mln samochodów oraz 145</w:t>
      </w:r>
      <w:r w:rsidRPr="00DA2FE5">
        <w:rPr>
          <w:rFonts w:ascii="Times New Roman" w:hAnsi="Times New Roman"/>
          <w:noProof/>
          <w:sz w:val="18"/>
        </w:rPr>
        <w:t> </w:t>
      </w:r>
      <w:r w:rsidRPr="00DA2FE5">
        <w:rPr>
          <w:rFonts w:ascii="MINI Serif" w:hAnsi="MINI Serif"/>
          <w:noProof/>
          <w:sz w:val="18"/>
        </w:rPr>
        <w:t>000 motocykli. Zysk przed opodatkowaniem wyniósł ok. 9,67 mld EUR przy dochodach wynoszących 94,16 mld EUR. Wg stanu na dzień 31</w:t>
      </w:r>
      <w:r w:rsidRPr="00DA2FE5">
        <w:rPr>
          <w:rFonts w:ascii="Times New Roman" w:hAnsi="Times New Roman"/>
          <w:noProof/>
          <w:sz w:val="18"/>
        </w:rPr>
        <w:t> </w:t>
      </w:r>
      <w:r w:rsidRPr="00DA2FE5">
        <w:rPr>
          <w:rFonts w:ascii="MINI Serif" w:hAnsi="MINI Serif"/>
          <w:noProof/>
          <w:sz w:val="18"/>
        </w:rPr>
        <w:t>grudnia 2016 r. w Grupie BMW było zatrudnionych 124 729 pracowników.</w:t>
      </w:r>
    </w:p>
    <w:p w:rsidR="00866E24" w:rsidRPr="00DA2FE5" w:rsidRDefault="00866E24" w:rsidP="00866E24">
      <w:pPr>
        <w:pStyle w:val="Fliesstext"/>
        <w:spacing w:line="240" w:lineRule="auto"/>
        <w:ind w:right="-1"/>
        <w:rPr>
          <w:rFonts w:ascii="MINI Serif" w:hAnsi="MINI Serif"/>
          <w:noProof/>
          <w:sz w:val="18"/>
          <w:szCs w:val="18"/>
        </w:rPr>
      </w:pPr>
    </w:p>
    <w:p w:rsidR="00866E24" w:rsidRPr="00DA2FE5" w:rsidRDefault="00866E24" w:rsidP="00866E24">
      <w:pPr>
        <w:pStyle w:val="Fliesstext"/>
        <w:spacing w:line="240" w:lineRule="auto"/>
        <w:ind w:right="-1"/>
        <w:rPr>
          <w:rFonts w:ascii="MINI Serif" w:hAnsi="MINI Serif"/>
          <w:noProof/>
          <w:sz w:val="18"/>
          <w:szCs w:val="18"/>
        </w:rPr>
      </w:pPr>
      <w:r w:rsidRPr="00DA2FE5">
        <w:rPr>
          <w:rFonts w:ascii="MINI Serif" w:hAnsi="MINI Serif"/>
          <w:noProof/>
          <w:sz w:val="18"/>
        </w:rPr>
        <w:t>Podstawą sukcesu BMW Group były zawsze odpowiedzialne działania i perspektywiczne myślenie. Integralną część strategii firmy stanowią zasady ekologicznego i społecznego zrównoważonego rozwoju wdrożone w całym łańcuchu wartości, promowanie całościowej odpowiedzialności za produkty oraz aktywne angażowanie się w ochronę zasobów naturalnych.</w:t>
      </w:r>
    </w:p>
    <w:p w:rsidR="0080765D" w:rsidRPr="00DA2FE5" w:rsidRDefault="0080765D" w:rsidP="0080765D">
      <w:pPr>
        <w:spacing w:line="240" w:lineRule="auto"/>
        <w:ind w:right="-1"/>
        <w:rPr>
          <w:rFonts w:ascii="MINI Serif" w:hAnsi="MINI Serif"/>
          <w:sz w:val="18"/>
          <w:szCs w:val="18"/>
        </w:rPr>
      </w:pPr>
    </w:p>
    <w:p w:rsidR="0080765D" w:rsidRPr="00CE6F65" w:rsidRDefault="00A0194F" w:rsidP="0080765D">
      <w:pPr>
        <w:tabs>
          <w:tab w:val="left" w:pos="708"/>
        </w:tabs>
        <w:spacing w:after="120" w:line="100" w:lineRule="atLeast"/>
        <w:ind w:right="-1"/>
        <w:rPr>
          <w:rFonts w:ascii="MINI Serif" w:hAnsi="MINI Serif"/>
          <w:sz w:val="16"/>
          <w:szCs w:val="22"/>
          <w:lang w:val="en-US"/>
        </w:rPr>
      </w:pPr>
      <w:hyperlink r:id="rId46">
        <w:r w:rsidR="00247353" w:rsidRPr="00CE6F65">
          <w:rPr>
            <w:rStyle w:val="Hyperlink"/>
            <w:rFonts w:ascii="MINI Serif" w:hAnsi="MINI Serif"/>
            <w:sz w:val="16"/>
            <w:lang w:val="en-US"/>
          </w:rPr>
          <w:t>www.bmwgroup.com</w:t>
        </w:r>
      </w:hyperlink>
      <w:r w:rsidR="00247353" w:rsidRPr="00CE6F65">
        <w:rPr>
          <w:rFonts w:ascii="MINI Serif" w:hAnsi="MINI Serif"/>
          <w:sz w:val="16"/>
          <w:lang w:val="en-US"/>
        </w:rPr>
        <w:t xml:space="preserve"> </w:t>
      </w:r>
    </w:p>
    <w:p w:rsidR="0080765D" w:rsidRPr="00CE6F65" w:rsidRDefault="0080765D" w:rsidP="0080765D">
      <w:pPr>
        <w:tabs>
          <w:tab w:val="left" w:pos="708"/>
        </w:tabs>
        <w:spacing w:after="120" w:line="100" w:lineRule="atLeast"/>
        <w:ind w:right="-1"/>
        <w:rPr>
          <w:rFonts w:ascii="MINI Serif" w:hAnsi="MINI Serif"/>
          <w:sz w:val="16"/>
          <w:lang w:val="en-US"/>
        </w:rPr>
      </w:pPr>
      <w:r w:rsidRPr="00CE6F65">
        <w:rPr>
          <w:rFonts w:ascii="MINI Serif" w:hAnsi="MINI Serif"/>
          <w:sz w:val="16"/>
          <w:lang w:val="en-US"/>
        </w:rPr>
        <w:t xml:space="preserve">Facebook: </w:t>
      </w:r>
      <w:hyperlink r:id="rId47">
        <w:r w:rsidRPr="00CE6F65">
          <w:rPr>
            <w:rStyle w:val="Hyperlink"/>
            <w:rFonts w:ascii="MINI Serif" w:hAnsi="MINI Serif"/>
            <w:sz w:val="16"/>
            <w:lang w:val="en-US"/>
          </w:rPr>
          <w:t>http://www.facebook.com/BMW.Polska</w:t>
        </w:r>
      </w:hyperlink>
    </w:p>
    <w:p w:rsidR="0080765D" w:rsidRPr="00CE6F65" w:rsidRDefault="0080765D" w:rsidP="0080765D">
      <w:pPr>
        <w:tabs>
          <w:tab w:val="left" w:pos="708"/>
        </w:tabs>
        <w:spacing w:after="120" w:line="100" w:lineRule="atLeast"/>
        <w:ind w:right="-1"/>
        <w:rPr>
          <w:rFonts w:ascii="MINI Serif" w:hAnsi="MINI Serif"/>
          <w:sz w:val="16"/>
          <w:lang w:val="en-US"/>
        </w:rPr>
      </w:pPr>
      <w:r w:rsidRPr="00CE6F65">
        <w:rPr>
          <w:rFonts w:ascii="MINI Serif" w:hAnsi="MINI Serif"/>
          <w:sz w:val="16"/>
          <w:lang w:val="en-US"/>
        </w:rPr>
        <w:t xml:space="preserve">Twitter: </w:t>
      </w:r>
      <w:hyperlink r:id="rId48">
        <w:r w:rsidRPr="00CE6F65">
          <w:rPr>
            <w:rStyle w:val="Hyperlink"/>
            <w:rFonts w:ascii="MINI Serif" w:hAnsi="MINI Serif"/>
            <w:sz w:val="16"/>
            <w:lang w:val="en-US"/>
          </w:rPr>
          <w:t>http://twitter.com/BMWGroup</w:t>
        </w:r>
      </w:hyperlink>
    </w:p>
    <w:p w:rsidR="0080765D" w:rsidRPr="00CE6F65" w:rsidRDefault="0080765D" w:rsidP="0080765D">
      <w:pPr>
        <w:tabs>
          <w:tab w:val="left" w:pos="708"/>
        </w:tabs>
        <w:spacing w:after="120" w:line="100" w:lineRule="atLeast"/>
        <w:ind w:right="-1"/>
        <w:rPr>
          <w:rFonts w:ascii="MINI Serif" w:hAnsi="MINI Serif"/>
          <w:sz w:val="16"/>
          <w:lang w:val="en-US"/>
        </w:rPr>
      </w:pPr>
      <w:r w:rsidRPr="00CE6F65">
        <w:rPr>
          <w:rFonts w:ascii="MINI Serif" w:hAnsi="MINI Serif"/>
          <w:sz w:val="16"/>
          <w:lang w:val="en-US"/>
        </w:rPr>
        <w:t xml:space="preserve">YouTube: </w:t>
      </w:r>
      <w:hyperlink r:id="rId49">
        <w:r w:rsidRPr="00CE6F65">
          <w:rPr>
            <w:rStyle w:val="Hyperlink"/>
            <w:rFonts w:ascii="MINI Serif" w:hAnsi="MINI Serif"/>
            <w:sz w:val="16"/>
            <w:lang w:val="en-US"/>
          </w:rPr>
          <w:t>http://www.youtube.com/BMWGroupview</w:t>
        </w:r>
      </w:hyperlink>
    </w:p>
    <w:p w:rsidR="0080765D" w:rsidRPr="00DA2FE5" w:rsidRDefault="0080765D" w:rsidP="0080765D">
      <w:pPr>
        <w:tabs>
          <w:tab w:val="left" w:pos="708"/>
        </w:tabs>
        <w:spacing w:after="120" w:line="100" w:lineRule="atLeast"/>
        <w:ind w:right="-1"/>
        <w:rPr>
          <w:rFonts w:ascii="MINI Serif" w:hAnsi="MINI Serif"/>
          <w:sz w:val="16"/>
        </w:rPr>
      </w:pPr>
      <w:r w:rsidRPr="00DA2FE5">
        <w:rPr>
          <w:rFonts w:ascii="MINI Serif" w:hAnsi="MINI Serif"/>
          <w:sz w:val="16"/>
        </w:rPr>
        <w:t xml:space="preserve">Google+: </w:t>
      </w:r>
      <w:hyperlink r:id="rId50">
        <w:r w:rsidRPr="00DA2FE5">
          <w:rPr>
            <w:rStyle w:val="Hyperlink"/>
            <w:rFonts w:ascii="MINI Serif" w:hAnsi="MINI Serif"/>
            <w:sz w:val="16"/>
          </w:rPr>
          <w:t>http://googleplus.bmwgroup.com</w:t>
        </w:r>
      </w:hyperlink>
    </w:p>
    <w:sectPr w:rsidR="0080765D" w:rsidRPr="00DA2FE5" w:rsidSect="008800F7">
      <w:headerReference w:type="even" r:id="rId51"/>
      <w:headerReference w:type="default" r:id="rId52"/>
      <w:footerReference w:type="even" r:id="rId53"/>
      <w:footerReference w:type="default" r:id="rId54"/>
      <w:headerReference w:type="first" r:id="rId55"/>
      <w:footerReference w:type="first" r:id="rId56"/>
      <w:pgSz w:w="11906" w:h="16838"/>
      <w:pgMar w:top="1814" w:right="1559" w:bottom="1361" w:left="1701" w:header="510"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94F" w:rsidRDefault="00A0194F">
      <w:pPr>
        <w:spacing w:after="0" w:line="240" w:lineRule="auto"/>
      </w:pPr>
      <w:r>
        <w:separator/>
      </w:r>
    </w:p>
  </w:endnote>
  <w:endnote w:type="continuationSeparator" w:id="0">
    <w:p w:rsidR="00A0194F" w:rsidRDefault="00A019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MWTypeLight">
    <w:panose1 w:val="020B0304020202020204"/>
    <w:charset w:val="EE"/>
    <w:family w:val="swiss"/>
    <w:pitch w:val="variable"/>
    <w:sig w:usb0="80000027" w:usb1="00000000" w:usb2="00000000" w:usb3="00000000" w:csb0="00000093"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BMWTypeCondensedLight">
    <w:panose1 w:val="020B0306020202020204"/>
    <w:charset w:val="EE"/>
    <w:family w:val="swiss"/>
    <w:pitch w:val="variable"/>
    <w:sig w:usb0="80000027"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BMWTypeRegular">
    <w:panose1 w:val="020B0604020202020204"/>
    <w:charset w:val="EE"/>
    <w:family w:val="swiss"/>
    <w:pitch w:val="variable"/>
    <w:sig w:usb0="80000027" w:usb1="00000000" w:usb2="00000000" w:usb3="00000000" w:csb0="00000093" w:csb1="00000000"/>
  </w:font>
  <w:font w:name="Tahoma">
    <w:panose1 w:val="020B0604030504040204"/>
    <w:charset w:val="EE"/>
    <w:family w:val="swiss"/>
    <w:pitch w:val="variable"/>
    <w:sig w:usb0="E1002EFF" w:usb1="C000605B" w:usb2="00000029" w:usb3="00000000" w:csb0="000101FF" w:csb1="00000000"/>
  </w:font>
  <w:font w:name="BMWType V2 Light">
    <w:panose1 w:val="00000000000000000000"/>
    <w:charset w:val="EE"/>
    <w:family w:val="auto"/>
    <w:pitch w:val="variable"/>
    <w:sig w:usb0="800022BF" w:usb1="9000004A" w:usb2="00000008" w:usb3="00000000" w:csb0="0000009F" w:csb1="00000000"/>
  </w:font>
  <w:font w:name="MINI Serif">
    <w:panose1 w:val="00000500000000000000"/>
    <w:charset w:val="EE"/>
    <w:family w:val="auto"/>
    <w:pitch w:val="variable"/>
    <w:sig w:usb0="00000287" w:usb1="00000000" w:usb2="00000000" w:usb3="00000000" w:csb0="0000009F" w:csb1="00000000"/>
  </w:font>
  <w:font w:name="BMWType V2 Bold">
    <w:panose1 w:val="00000000000000000000"/>
    <w:charset w:val="EE"/>
    <w:family w:val="auto"/>
    <w:pitch w:val="variable"/>
    <w:sig w:usb0="800022BF" w:usb1="9000004A" w:usb2="00000008"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E5" w:rsidRPr="00DA2FE5" w:rsidRDefault="00DA2FE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E5" w:rsidRPr="00DA2FE5" w:rsidRDefault="00DA2FE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39C8" w:rsidRPr="00DA2FE5" w:rsidRDefault="00D639C8">
    <w:pPr>
      <w:spacing w:line="240" w:lineRule="atLea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94F" w:rsidRDefault="00A0194F">
      <w:pPr>
        <w:spacing w:after="0" w:line="240" w:lineRule="auto"/>
      </w:pPr>
      <w:r>
        <w:separator/>
      </w:r>
    </w:p>
  </w:footnote>
  <w:footnote w:type="continuationSeparator" w:id="0">
    <w:p w:rsidR="00A0194F" w:rsidRDefault="00A019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FE5" w:rsidRPr="00DA2FE5" w:rsidRDefault="00DA2FE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6B71" w:rsidRPr="00DA2FE5" w:rsidRDefault="00863F53" w:rsidP="00C26B71">
    <w:pPr>
      <w:pStyle w:val="zzbmw-group"/>
      <w:rPr>
        <w:rFonts w:ascii="MINI Serif" w:hAnsi="MINI Serif" w:cs="BMWType V2 Light"/>
        <w:b w:val="0"/>
        <w:sz w:val="24"/>
        <w:szCs w:val="24"/>
      </w:rPr>
    </w:pPr>
    <w:r w:rsidRPr="00DA2FE5">
      <w:rPr>
        <w:rFonts w:ascii="MINI Serif" w:hAnsi="MINI Serif"/>
        <w:noProof/>
        <w:lang w:bidi="ar-SA"/>
      </w:rPr>
      <w:drawing>
        <wp:anchor distT="0" distB="0" distL="114300" distR="114300" simplePos="0" relativeHeight="251663872" behindDoc="0" locked="0" layoutInCell="1" allowOverlap="1">
          <wp:simplePos x="0" y="0"/>
          <wp:positionH relativeFrom="page">
            <wp:posOffset>6339840</wp:posOffset>
          </wp:positionH>
          <wp:positionV relativeFrom="page">
            <wp:posOffset>280035</wp:posOffset>
          </wp:positionV>
          <wp:extent cx="935990" cy="467995"/>
          <wp:effectExtent l="19050" t="0" r="0" b="0"/>
          <wp:wrapNone/>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35990" cy="467995"/>
                  </a:xfrm>
                  <a:prstGeom prst="rect">
                    <a:avLst/>
                  </a:prstGeom>
                  <a:noFill/>
                  <a:ln w="9525">
                    <a:noFill/>
                    <a:miter lim="800000"/>
                    <a:headEnd/>
                    <a:tailEnd/>
                  </a:ln>
                </pic:spPr>
              </pic:pic>
            </a:graphicData>
          </a:graphic>
        </wp:anchor>
      </w:drawing>
    </w:r>
    <w:r w:rsidRPr="00DA2FE5">
      <w:rPr>
        <w:rFonts w:ascii="MINI Serif" w:hAnsi="MINI Serif"/>
      </w:rPr>
      <w:t>MINI</w:t>
    </w:r>
    <w:r w:rsidRPr="00DA2FE5">
      <w:rPr>
        <w:rFonts w:ascii="MINI Serif" w:hAnsi="MINI Serif"/>
      </w:rPr>
      <w:br/>
    </w:r>
    <w:r w:rsidRPr="00DA2FE5">
      <w:rPr>
        <w:rFonts w:ascii="MINI Serif" w:hAnsi="MINI Serif"/>
        <w:color w:val="808080"/>
      </w:rPr>
      <w:t>Corporate Communications</w:t>
    </w:r>
  </w:p>
  <w:p w:rsidR="00D639C8" w:rsidRPr="00DA2FE5" w:rsidRDefault="00CE6F65">
    <w:pPr>
      <w:pStyle w:val="zzbmw-group"/>
      <w:rPr>
        <w:rFonts w:ascii="MINI Serif" w:hAnsi="MINI Serif" w:cs="BMWType V2 Light"/>
        <w:b w:val="0"/>
        <w:sz w:val="24"/>
        <w:szCs w:val="24"/>
      </w:rPr>
    </w:pPr>
    <w:r>
      <w:rPr>
        <w:rFonts w:ascii="MINI Serif" w:hAnsi="MINI Serif" w:cs="BMWType V2 Bold"/>
        <w:noProof/>
        <w:lang w:bidi="ar-SA"/>
      </w:rPr>
      <mc:AlternateContent>
        <mc:Choice Requires="wps">
          <w:drawing>
            <wp:anchor distT="0" distB="0" distL="90170" distR="90170" simplePos="0" relativeHeight="251656704" behindDoc="0" locked="0" layoutInCell="1" allowOverlap="1">
              <wp:simplePos x="0" y="0"/>
              <wp:positionH relativeFrom="page">
                <wp:posOffset>699770</wp:posOffset>
              </wp:positionH>
              <wp:positionV relativeFrom="page">
                <wp:posOffset>1195705</wp:posOffset>
              </wp:positionV>
              <wp:extent cx="5868035" cy="1226820"/>
              <wp:effectExtent l="4445" t="5080" r="4445" b="6350"/>
              <wp:wrapTopAndBottom/>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035" cy="12268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28" w:type="dxa"/>
                            <w:tblLayout w:type="fixed"/>
                            <w:tblCellMar>
                              <w:left w:w="28" w:type="dxa"/>
                              <w:right w:w="28" w:type="dxa"/>
                            </w:tblCellMar>
                            <w:tblLook w:val="0000" w:firstRow="0" w:lastRow="0" w:firstColumn="0" w:lastColumn="0" w:noHBand="0" w:noVBand="0"/>
                          </w:tblPr>
                          <w:tblGrid>
                            <w:gridCol w:w="454"/>
                            <w:gridCol w:w="141"/>
                            <w:gridCol w:w="8647"/>
                          </w:tblGrid>
                          <w:tr w:rsidR="006B1B63">
                            <w:tc>
                              <w:tcPr>
                                <w:tcW w:w="454" w:type="dxa"/>
                                <w:shd w:val="clear" w:color="auto" w:fill="auto"/>
                              </w:tcPr>
                              <w:p w:rsidR="00D639C8" w:rsidRPr="00863F53" w:rsidRDefault="00D639C8">
                                <w:pPr>
                                  <w:pStyle w:val="zzmarginalielightseite2"/>
                                  <w:snapToGrid w:val="0"/>
                                  <w:rPr>
                                    <w:rFonts w:ascii="MINI Serif" w:hAnsi="MINI Serif"/>
                                  </w:rPr>
                                </w:pP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D639C8">
                                <w:pPr>
                                  <w:pStyle w:val="Fliesstext"/>
                                  <w:snapToGrid w:val="0"/>
                                  <w:rPr>
                                    <w:rFonts w:ascii="MINI Serif" w:hAnsi="MINI Serif"/>
                                  </w:rPr>
                                </w:pPr>
                                <w:r>
                                  <w:rPr>
                                    <w:rFonts w:ascii="MINI Serif" w:hAnsi="MINI Serif"/>
                                  </w:rPr>
                                  <w:t>Informacja prasowa</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Data</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F81450" w:rsidP="00944904">
                                <w:pPr>
                                  <w:pStyle w:val="Fliesstext"/>
                                  <w:snapToGrid w:val="0"/>
                                  <w:rPr>
                                    <w:rFonts w:ascii="MINI Serif" w:hAnsi="MINI Serif"/>
                                  </w:rPr>
                                </w:pPr>
                                <w:r>
                                  <w:rPr>
                                    <w:rFonts w:ascii="MINI Serif" w:hAnsi="MINI Serif"/>
                                  </w:rPr>
                                  <w:t>Grudzień 2017 r.</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Temat</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F81450">
                                <w:pPr>
                                  <w:pStyle w:val="Fliesstext"/>
                                  <w:snapToGrid w:val="0"/>
                                  <w:rPr>
                                    <w:rFonts w:ascii="MINI Serif" w:hAnsi="MINI Serif" w:cs="BMWType V2 Light"/>
                                    <w:szCs w:val="22"/>
                                  </w:rPr>
                                </w:pPr>
                                <w:r>
                                  <w:rPr>
                                    <w:rFonts w:ascii="MINI Serif" w:hAnsi="MINI Serif"/>
                                    <w:color w:val="000000"/>
                                  </w:rPr>
                                  <w:t>MINI Yours Customised: idealnie spersonalizowane oryginalne MINI.</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Strona</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vAlign w:val="bottom"/>
                              </w:tcPr>
                              <w:p w:rsidR="00D639C8" w:rsidRPr="00863F53" w:rsidRDefault="006B1B63">
                                <w:pPr>
                                  <w:pStyle w:val="Fliesstext"/>
                                  <w:snapToGrid w:val="0"/>
                                  <w:rPr>
                                    <w:rFonts w:ascii="MINI Serif" w:hAnsi="MINI Serif"/>
                                  </w:rPr>
                                </w:pPr>
                                <w:r w:rsidRPr="00863F53">
                                  <w:rPr>
                                    <w:rFonts w:ascii="MINI Serif" w:hAnsi="MINI Serif"/>
                                  </w:rPr>
                                  <w:fldChar w:fldCharType="begin"/>
                                </w:r>
                                <w:r w:rsidR="00D639C8" w:rsidRPr="00863F53">
                                  <w:rPr>
                                    <w:rFonts w:ascii="MINI Serif" w:hAnsi="MINI Serif"/>
                                  </w:rPr>
                                  <w:instrText xml:space="preserve"> PAGE </w:instrText>
                                </w:r>
                                <w:r w:rsidRPr="00863F53">
                                  <w:rPr>
                                    <w:rFonts w:ascii="MINI Serif" w:hAnsi="MINI Serif"/>
                                  </w:rPr>
                                  <w:fldChar w:fldCharType="separate"/>
                                </w:r>
                                <w:r w:rsidR="00CE6F65">
                                  <w:rPr>
                                    <w:rFonts w:ascii="MINI Serif" w:hAnsi="MINI Serif"/>
                                    <w:noProof/>
                                  </w:rPr>
                                  <w:t>2</w:t>
                                </w:r>
                                <w:r w:rsidRPr="00863F53">
                                  <w:rPr>
                                    <w:rFonts w:ascii="MINI Serif" w:hAnsi="MINI Serif"/>
                                  </w:rPr>
                                  <w:fldChar w:fldCharType="end"/>
                                </w:r>
                              </w:p>
                            </w:tc>
                          </w:tr>
                          <w:tr w:rsidR="006B1B63">
                            <w:trPr>
                              <w:trHeight w:val="613"/>
                            </w:trPr>
                            <w:tc>
                              <w:tcPr>
                                <w:tcW w:w="454" w:type="dxa"/>
                                <w:shd w:val="clear" w:color="auto" w:fill="auto"/>
                                <w:vAlign w:val="bottom"/>
                              </w:tcPr>
                              <w:p w:rsidR="00D639C8" w:rsidRPr="00863F53" w:rsidRDefault="00D639C8">
                                <w:pPr>
                                  <w:pStyle w:val="zzmarginalielightseite2"/>
                                  <w:snapToGrid w:val="0"/>
                                  <w:rPr>
                                    <w:rFonts w:ascii="MINI Serif" w:hAnsi="MINI Serif"/>
                                  </w:rPr>
                                </w:pPr>
                              </w:p>
                              <w:p w:rsidR="00D639C8" w:rsidRPr="00863F53" w:rsidRDefault="00D639C8">
                                <w:pPr>
                                  <w:pStyle w:val="zzmarginalielightseite2"/>
                                  <w:rPr>
                                    <w:rFonts w:ascii="MINI Serif" w:hAnsi="MINI Serif"/>
                                  </w:rPr>
                                </w:pP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vAlign w:val="bottom"/>
                              </w:tcPr>
                              <w:p w:rsidR="00D639C8" w:rsidRPr="00863F53" w:rsidRDefault="00D639C8">
                                <w:pPr>
                                  <w:pStyle w:val="Fliesstext"/>
                                  <w:snapToGrid w:val="0"/>
                                  <w:jc w:val="right"/>
                                  <w:rPr>
                                    <w:rFonts w:ascii="MINI Serif" w:hAnsi="MINI Serif"/>
                                  </w:rPr>
                                </w:pPr>
                              </w:p>
                            </w:tc>
                          </w:tr>
                        </w:tbl>
                        <w:p w:rsidR="00D639C8" w:rsidRPr="00863F53" w:rsidRDefault="00D639C8">
                          <w:pPr>
                            <w:rPr>
                              <w:rFonts w:ascii="MINI Serif" w:hAnsi="MINI Serif"/>
                            </w:rPr>
                          </w:pPr>
                          <w:r>
                            <w:rPr>
                              <w:rFonts w:ascii="MINI Serif" w:hAnsi="MINI Serif"/>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5.1pt;margin-top:94.15pt;width:462.05pt;height:96.6pt;z-index:251656704;visibility:visible;mso-wrap-style:square;mso-width-percent:0;mso-height-percent:0;mso-wrap-distance-left:7.1pt;mso-wrap-distance-top:0;mso-wrap-distance-right:7.1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" stroked="f">
              <v:fill opacity="0"/>
              <v:textbox inset="0,0,0,0">
                <w:txbxContent>
                  <w:tbl>
                    <w:tblPr>
                      <w:tblW w:w="0" w:type="auto"/>
                      <w:tblInd w:w="28" w:type="dxa"/>
                      <w:tblLayout w:type="fixed"/>
                      <w:tblCellMar>
                        <w:left w:w="28" w:type="dxa"/>
                        <w:right w:w="28" w:type="dxa"/>
                      </w:tblCellMar>
                      <w:tblLook w:val="0000" w:firstRow="0" w:lastRow="0" w:firstColumn="0" w:lastColumn="0" w:noHBand="0" w:noVBand="0"/>
                    </w:tblPr>
                    <w:tblGrid>
                      <w:gridCol w:w="454"/>
                      <w:gridCol w:w="141"/>
                      <w:gridCol w:w="8647"/>
                    </w:tblGrid>
                    <w:tr w:rsidR="006B1B63">
                      <w:tc>
                        <w:tcPr>
                          <w:tcW w:w="454" w:type="dxa"/>
                          <w:shd w:val="clear" w:color="auto" w:fill="auto"/>
                        </w:tcPr>
                        <w:p w:rsidR="00D639C8" w:rsidRPr="00863F53" w:rsidRDefault="00D639C8">
                          <w:pPr>
                            <w:pStyle w:val="zzmarginalielightseite2"/>
                            <w:snapToGrid w:val="0"/>
                            <w:rPr>
                              <w:rFonts w:ascii="MINI Serif" w:hAnsi="MINI Serif"/>
                            </w:rPr>
                          </w:pP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D639C8">
                          <w:pPr>
                            <w:pStyle w:val="Fliesstext"/>
                            <w:snapToGrid w:val="0"/>
                            <w:rPr>
                              <w:rFonts w:ascii="MINI Serif" w:hAnsi="MINI Serif"/>
                            </w:rPr>
                          </w:pPr>
                          <w:r>
                            <w:rPr>
                              <w:rFonts w:ascii="MINI Serif" w:hAnsi="MINI Serif"/>
                            </w:rPr>
                            <w:t>Informacja prasowa</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Data</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F81450" w:rsidP="00944904">
                          <w:pPr>
                            <w:pStyle w:val="Fliesstext"/>
                            <w:snapToGrid w:val="0"/>
                            <w:rPr>
                              <w:rFonts w:ascii="MINI Serif" w:hAnsi="MINI Serif"/>
                            </w:rPr>
                          </w:pPr>
                          <w:r>
                            <w:rPr>
                              <w:rFonts w:ascii="MINI Serif" w:hAnsi="MINI Serif"/>
                            </w:rPr>
                            <w:t>Grudzień 2017 r.</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Temat</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tcPr>
                        <w:p w:rsidR="00D639C8" w:rsidRPr="00863F53" w:rsidRDefault="00F81450">
                          <w:pPr>
                            <w:pStyle w:val="Fliesstext"/>
                            <w:snapToGrid w:val="0"/>
                            <w:rPr>
                              <w:rFonts w:ascii="MINI Serif" w:hAnsi="MINI Serif" w:cs="BMWType V2 Light"/>
                              <w:szCs w:val="22"/>
                            </w:rPr>
                          </w:pPr>
                          <w:r>
                            <w:rPr>
                              <w:rFonts w:ascii="MINI Serif" w:hAnsi="MINI Serif"/>
                              <w:color w:val="000000"/>
                            </w:rPr>
                            <w:t>MINI Yours Customised: idealnie spersonalizowane oryginalne MINI.</w:t>
                          </w:r>
                        </w:p>
                      </w:tc>
                    </w:tr>
                    <w:tr w:rsidR="006B1B63">
                      <w:tc>
                        <w:tcPr>
                          <w:tcW w:w="454" w:type="dxa"/>
                          <w:shd w:val="clear" w:color="auto" w:fill="auto"/>
                        </w:tcPr>
                        <w:p w:rsidR="00D639C8" w:rsidRPr="00863F53" w:rsidRDefault="00D639C8">
                          <w:pPr>
                            <w:pStyle w:val="zzmarginalielightseite2"/>
                            <w:snapToGrid w:val="0"/>
                            <w:spacing w:line="330" w:lineRule="exact"/>
                            <w:rPr>
                              <w:rFonts w:ascii="MINI Serif" w:hAnsi="MINI Serif"/>
                            </w:rPr>
                          </w:pPr>
                          <w:r>
                            <w:rPr>
                              <w:rFonts w:ascii="MINI Serif" w:hAnsi="MINI Serif"/>
                            </w:rPr>
                            <w:t>Strona</w:t>
                          </w: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vAlign w:val="bottom"/>
                        </w:tcPr>
                        <w:p w:rsidR="00D639C8" w:rsidRPr="00863F53" w:rsidRDefault="006B1B63">
                          <w:pPr>
                            <w:pStyle w:val="Fliesstext"/>
                            <w:snapToGrid w:val="0"/>
                            <w:rPr>
                              <w:rFonts w:ascii="MINI Serif" w:hAnsi="MINI Serif"/>
                            </w:rPr>
                          </w:pPr>
                          <w:r w:rsidRPr="00863F53">
                            <w:rPr>
                              <w:rFonts w:ascii="MINI Serif" w:hAnsi="MINI Serif"/>
                            </w:rPr>
                            <w:fldChar w:fldCharType="begin"/>
                          </w:r>
                          <w:r w:rsidR="00D639C8" w:rsidRPr="00863F53">
                            <w:rPr>
                              <w:rFonts w:ascii="MINI Serif" w:hAnsi="MINI Serif"/>
                            </w:rPr>
                            <w:instrText xml:space="preserve"> PAGE </w:instrText>
                          </w:r>
                          <w:r w:rsidRPr="00863F53">
                            <w:rPr>
                              <w:rFonts w:ascii="MINI Serif" w:hAnsi="MINI Serif"/>
                            </w:rPr>
                            <w:fldChar w:fldCharType="separate"/>
                          </w:r>
                          <w:r w:rsidR="00CE6F65">
                            <w:rPr>
                              <w:rFonts w:ascii="MINI Serif" w:hAnsi="MINI Serif"/>
                              <w:noProof/>
                            </w:rPr>
                            <w:t>2</w:t>
                          </w:r>
                          <w:r w:rsidRPr="00863F53">
                            <w:rPr>
                              <w:rFonts w:ascii="MINI Serif" w:hAnsi="MINI Serif"/>
                            </w:rPr>
                            <w:fldChar w:fldCharType="end"/>
                          </w:r>
                        </w:p>
                      </w:tc>
                    </w:tr>
                    <w:tr w:rsidR="006B1B63">
                      <w:trPr>
                        <w:trHeight w:val="613"/>
                      </w:trPr>
                      <w:tc>
                        <w:tcPr>
                          <w:tcW w:w="454" w:type="dxa"/>
                          <w:shd w:val="clear" w:color="auto" w:fill="auto"/>
                          <w:vAlign w:val="bottom"/>
                        </w:tcPr>
                        <w:p w:rsidR="00D639C8" w:rsidRPr="00863F53" w:rsidRDefault="00D639C8">
                          <w:pPr>
                            <w:pStyle w:val="zzmarginalielightseite2"/>
                            <w:snapToGrid w:val="0"/>
                            <w:rPr>
                              <w:rFonts w:ascii="MINI Serif" w:hAnsi="MINI Serif"/>
                            </w:rPr>
                          </w:pPr>
                        </w:p>
                        <w:p w:rsidR="00D639C8" w:rsidRPr="00863F53" w:rsidRDefault="00D639C8">
                          <w:pPr>
                            <w:pStyle w:val="zzmarginalielightseite2"/>
                            <w:rPr>
                              <w:rFonts w:ascii="MINI Serif" w:hAnsi="MINI Serif"/>
                            </w:rPr>
                          </w:pPr>
                        </w:p>
                      </w:tc>
                      <w:tc>
                        <w:tcPr>
                          <w:tcW w:w="141" w:type="dxa"/>
                          <w:shd w:val="clear" w:color="auto" w:fill="auto"/>
                        </w:tcPr>
                        <w:p w:rsidR="00D639C8" w:rsidRPr="00863F53" w:rsidRDefault="00D639C8">
                          <w:pPr>
                            <w:pStyle w:val="zzmarginalielightseite2"/>
                            <w:snapToGrid w:val="0"/>
                            <w:rPr>
                              <w:rFonts w:ascii="MINI Serif" w:hAnsi="MINI Serif"/>
                            </w:rPr>
                          </w:pPr>
                        </w:p>
                      </w:tc>
                      <w:tc>
                        <w:tcPr>
                          <w:tcW w:w="8647" w:type="dxa"/>
                          <w:shd w:val="clear" w:color="auto" w:fill="auto"/>
                          <w:vAlign w:val="bottom"/>
                        </w:tcPr>
                        <w:p w:rsidR="00D639C8" w:rsidRPr="00863F53" w:rsidRDefault="00D639C8">
                          <w:pPr>
                            <w:pStyle w:val="Fliesstext"/>
                            <w:snapToGrid w:val="0"/>
                            <w:jc w:val="right"/>
                            <w:rPr>
                              <w:rFonts w:ascii="MINI Serif" w:hAnsi="MINI Serif"/>
                            </w:rPr>
                          </w:pPr>
                        </w:p>
                      </w:tc>
                    </w:tr>
                  </w:tbl>
                  <w:p w:rsidR="00D639C8" w:rsidRPr="00863F53" w:rsidRDefault="00D639C8">
                    <w:pPr>
                      <w:rPr>
                        <w:rFonts w:ascii="MINI Serif" w:hAnsi="MINI Serif"/>
                      </w:rPr>
                    </w:pPr>
                    <w:r>
                      <w:rPr>
                        <w:rFonts w:ascii="MINI Serif" w:hAnsi="MINI Serif"/>
                      </w:rPr>
                      <w:t xml:space="preserve"> </w:t>
                    </w:r>
                  </w:p>
                </w:txbxContent>
              </v:textbox>
              <w10:wrap type="topAndBottom"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7006" w:rsidRPr="00DA2FE5" w:rsidRDefault="00207006" w:rsidP="00207006">
    <w:pPr>
      <w:pStyle w:val="zzmarginalielight"/>
      <w:framePr w:w="1359" w:h="2045" w:hRule="exact" w:wrap="auto" w:vAnchor="page" w:hAnchor="page" w:x="241" w:y="13579"/>
      <w:rPr>
        <w:rFonts w:ascii="MINI Serif" w:hAnsi="MINI Serif" w:cs="BMWType V2 Light"/>
        <w:b/>
        <w:bCs/>
        <w:noProof/>
        <w:color w:val="auto"/>
      </w:rPr>
    </w:pPr>
    <w:r w:rsidRPr="00DA2FE5">
      <w:rPr>
        <w:rFonts w:ascii="MINI Serif" w:hAnsi="MINI Serif"/>
        <w:b/>
        <w:noProof/>
        <w:color w:val="auto"/>
      </w:rPr>
      <w:t>BMW Group Polska</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r w:rsidRPr="00DA2FE5">
      <w:rPr>
        <w:rFonts w:ascii="MINI Serif" w:hAnsi="MINI Serif"/>
        <w:b/>
        <w:noProof/>
        <w:color w:val="auto"/>
      </w:rPr>
      <w:t>Adres</w:t>
    </w:r>
    <w:r w:rsidRPr="00DA2FE5">
      <w:rPr>
        <w:rFonts w:ascii="MINI Serif" w:hAnsi="MINI Serif"/>
        <w:noProof/>
        <w:color w:val="auto"/>
      </w:rPr>
      <w:t>:</w:t>
    </w:r>
  </w:p>
  <w:p w:rsidR="00207006" w:rsidRPr="00DA2FE5" w:rsidRDefault="00C26B71" w:rsidP="00207006">
    <w:pPr>
      <w:pStyle w:val="zzmarginalielight"/>
      <w:framePr w:w="1359" w:h="2045" w:hRule="exact" w:wrap="auto" w:vAnchor="page" w:hAnchor="page" w:x="241" w:y="13579"/>
      <w:rPr>
        <w:rFonts w:ascii="MINI Serif" w:hAnsi="MINI Serif" w:cs="BMWType V2 Light"/>
        <w:noProof/>
        <w:color w:val="auto"/>
      </w:rPr>
    </w:pPr>
    <w:r w:rsidRPr="00DA2FE5">
      <w:rPr>
        <w:rFonts w:ascii="MINI Serif" w:hAnsi="MINI Serif"/>
        <w:noProof/>
        <w:color w:val="auto"/>
      </w:rPr>
      <w:t>ul. Wołoska 22A</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r w:rsidRPr="00DA2FE5">
      <w:rPr>
        <w:rFonts w:ascii="MINI Serif" w:hAnsi="MINI Serif"/>
        <w:noProof/>
        <w:color w:val="auto"/>
      </w:rPr>
      <w:t>02-675 Warszawa</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p>
  <w:p w:rsidR="00207006" w:rsidRPr="00DA2FE5" w:rsidRDefault="00207006" w:rsidP="00207006">
    <w:pPr>
      <w:pStyle w:val="zzmarginalieregular"/>
      <w:framePr w:w="1359" w:h="2045" w:hRule="exact" w:wrap="auto" w:vAnchor="page" w:hAnchor="page" w:x="241" w:y="13579"/>
      <w:rPr>
        <w:rFonts w:ascii="MINI Serif" w:hAnsi="MINI Serif" w:cs="BMWType V2 Light"/>
        <w:b/>
        <w:bCs/>
        <w:noProof/>
        <w:color w:val="auto"/>
      </w:rPr>
    </w:pPr>
    <w:r w:rsidRPr="00DA2FE5">
      <w:rPr>
        <w:rFonts w:ascii="MINI Serif" w:hAnsi="MINI Serif"/>
        <w:b/>
        <w:noProof/>
        <w:color w:val="auto"/>
      </w:rPr>
      <w:t>Telefon</w:t>
    </w:r>
  </w:p>
  <w:p w:rsidR="00207006" w:rsidRPr="00DA2FE5" w:rsidRDefault="00207006" w:rsidP="00207006">
    <w:pPr>
      <w:pStyle w:val="zzmarginalieregular"/>
      <w:framePr w:w="1359" w:h="2045" w:hRule="exact" w:wrap="auto" w:vAnchor="page" w:hAnchor="page" w:x="241" w:y="13579"/>
      <w:rPr>
        <w:rFonts w:ascii="MINI Serif" w:hAnsi="MINI Serif" w:cs="BMWType V2 Light"/>
        <w:noProof/>
        <w:color w:val="auto"/>
      </w:rPr>
    </w:pPr>
    <w:r w:rsidRPr="00DA2FE5">
      <w:rPr>
        <w:rFonts w:ascii="MINI Serif" w:hAnsi="MINI Serif"/>
        <w:noProof/>
        <w:color w:val="auto"/>
      </w:rPr>
      <w:t>*48 (0)22</w:t>
    </w:r>
    <w:r w:rsidRPr="00DA2FE5">
      <w:rPr>
        <w:rFonts w:ascii="BMWType V2 Light" w:hAnsi="BMWType V2 Light"/>
        <w:noProof/>
        <w:color w:val="auto"/>
      </w:rPr>
      <w:t> </w:t>
    </w:r>
    <w:r w:rsidRPr="00DA2FE5">
      <w:rPr>
        <w:rFonts w:ascii="MINI Serif" w:hAnsi="MINI Serif"/>
        <w:noProof/>
        <w:color w:val="auto"/>
      </w:rPr>
      <w:t>279 71 00</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p>
  <w:p w:rsidR="00207006" w:rsidRPr="00DA2FE5" w:rsidRDefault="00207006" w:rsidP="00207006">
    <w:pPr>
      <w:pStyle w:val="zzmarginalielight"/>
      <w:framePr w:w="1359" w:h="2045" w:hRule="exact" w:wrap="auto" w:vAnchor="page" w:hAnchor="page" w:x="241" w:y="13579"/>
      <w:rPr>
        <w:rFonts w:ascii="MINI Serif" w:hAnsi="MINI Serif" w:cs="BMWType V2 Light"/>
        <w:b/>
        <w:bCs/>
        <w:noProof/>
        <w:color w:val="auto"/>
      </w:rPr>
    </w:pPr>
    <w:r w:rsidRPr="00DA2FE5">
      <w:rPr>
        <w:rFonts w:ascii="MINI Serif" w:hAnsi="MINI Serif"/>
        <w:b/>
        <w:noProof/>
        <w:color w:val="auto"/>
      </w:rPr>
      <w:t>Faks</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r w:rsidRPr="00DA2FE5">
      <w:rPr>
        <w:rFonts w:ascii="MINI Serif" w:hAnsi="MINI Serif"/>
        <w:noProof/>
        <w:color w:val="auto"/>
      </w:rPr>
      <w:t>+48 (0)22  331 82 05</w:t>
    </w:r>
  </w:p>
  <w:p w:rsidR="00207006" w:rsidRPr="00DA2FE5" w:rsidRDefault="00207006" w:rsidP="00207006">
    <w:pPr>
      <w:pStyle w:val="zzmarginalielight"/>
      <w:framePr w:w="1359" w:h="2045" w:hRule="exact" w:wrap="auto" w:vAnchor="page" w:hAnchor="page" w:x="241" w:y="13579"/>
      <w:rPr>
        <w:rFonts w:ascii="MINI Serif" w:hAnsi="MINI Serif" w:cs="BMWType V2 Light"/>
        <w:noProof/>
        <w:color w:val="auto"/>
      </w:rPr>
    </w:pPr>
  </w:p>
  <w:p w:rsidR="00207006" w:rsidRPr="00DA2FE5" w:rsidRDefault="00A0194F" w:rsidP="00207006">
    <w:pPr>
      <w:pStyle w:val="zzmarginalielight"/>
      <w:framePr w:w="1359" w:h="2045" w:hRule="exact" w:wrap="auto" w:vAnchor="page" w:hAnchor="page" w:x="241" w:y="13579"/>
      <w:rPr>
        <w:rFonts w:ascii="MINI Serif" w:hAnsi="MINI Serif" w:cs="BMWType V2 Bold"/>
        <w:noProof/>
        <w:color w:val="auto"/>
      </w:rPr>
    </w:pPr>
    <w:hyperlink r:id="rId1">
      <w:r w:rsidR="00247353" w:rsidRPr="00DA2FE5">
        <w:rPr>
          <w:rStyle w:val="Hyperlink"/>
          <w:rFonts w:ascii="MINI Serif" w:hAnsi="MINI Serif"/>
          <w:noProof/>
        </w:rPr>
        <w:t>www.bmw.pl</w:t>
      </w:r>
    </w:hyperlink>
    <w:r w:rsidR="00247353" w:rsidRPr="00DA2FE5">
      <w:rPr>
        <w:rFonts w:ascii="MINI Serif" w:hAnsi="MINI Serif"/>
        <w:noProof/>
        <w:color w:val="auto"/>
      </w:rPr>
      <w:t xml:space="preserve"> </w:t>
    </w:r>
  </w:p>
  <w:p w:rsidR="00207006" w:rsidRPr="00DA2FE5" w:rsidRDefault="00207006" w:rsidP="00207006">
    <w:pPr>
      <w:pStyle w:val="zzmarginalielight"/>
      <w:framePr w:w="1359" w:h="2045" w:hRule="exact" w:wrap="auto" w:vAnchor="page" w:hAnchor="page" w:x="241" w:y="13579"/>
      <w:rPr>
        <w:rFonts w:ascii="MINI Serif" w:hAnsi="MINI Serif" w:cs="BMWType V2 Bold"/>
        <w:noProof/>
        <w:color w:val="auto"/>
      </w:rPr>
    </w:pPr>
  </w:p>
  <w:p w:rsidR="00C26B71" w:rsidRPr="00DA2FE5" w:rsidRDefault="00863F53">
    <w:pPr>
      <w:pStyle w:val="zzbmw-group"/>
      <w:rPr>
        <w:rFonts w:ascii="MINI Serif" w:hAnsi="MINI Serif" w:cs="BMWType V2 Light"/>
        <w:b w:val="0"/>
        <w:sz w:val="24"/>
        <w:szCs w:val="24"/>
      </w:rPr>
    </w:pPr>
    <w:r w:rsidRPr="00DA2FE5">
      <w:rPr>
        <w:rFonts w:ascii="MINI Serif" w:hAnsi="MINI Serif"/>
        <w:noProof/>
        <w:lang w:bidi="ar-SA"/>
      </w:rPr>
      <w:drawing>
        <wp:anchor distT="0" distB="0" distL="114300" distR="114300" simplePos="0" relativeHeight="251662848" behindDoc="0" locked="0" layoutInCell="1" allowOverlap="1">
          <wp:simplePos x="0" y="0"/>
          <wp:positionH relativeFrom="page">
            <wp:posOffset>6339840</wp:posOffset>
          </wp:positionH>
          <wp:positionV relativeFrom="page">
            <wp:posOffset>280035</wp:posOffset>
          </wp:positionV>
          <wp:extent cx="935990" cy="467995"/>
          <wp:effectExtent l="1905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srcRect/>
                  <a:stretch>
                    <a:fillRect/>
                  </a:stretch>
                </pic:blipFill>
                <pic:spPr bwMode="auto">
                  <a:xfrm>
                    <a:off x="0" y="0"/>
                    <a:ext cx="935990" cy="467995"/>
                  </a:xfrm>
                  <a:prstGeom prst="rect">
                    <a:avLst/>
                  </a:prstGeom>
                  <a:noFill/>
                  <a:ln w="9525">
                    <a:noFill/>
                    <a:miter lim="800000"/>
                    <a:headEnd/>
                    <a:tailEnd/>
                  </a:ln>
                </pic:spPr>
              </pic:pic>
            </a:graphicData>
          </a:graphic>
        </wp:anchor>
      </w:drawing>
    </w:r>
    <w:r w:rsidRPr="00DA2FE5">
      <w:rPr>
        <w:rFonts w:ascii="MINI Serif" w:hAnsi="MINI Serif"/>
      </w:rPr>
      <w:t>MINI</w:t>
    </w:r>
    <w:r w:rsidRPr="00DA2FE5">
      <w:rPr>
        <w:rFonts w:ascii="MINI Serif" w:hAnsi="MINI Serif"/>
      </w:rPr>
      <w:br/>
    </w:r>
    <w:r w:rsidRPr="00DA2FE5">
      <w:rPr>
        <w:rFonts w:ascii="MINI Serif" w:hAnsi="MINI Serif"/>
        <w:color w:val="808080"/>
      </w:rPr>
      <w:t>Corporate Communications</w:t>
    </w:r>
  </w:p>
  <w:p w:rsidR="00D639C8" w:rsidRPr="00DA2FE5" w:rsidRDefault="00D639C8">
    <w:pPr>
      <w:pStyle w:val="Fliesstext"/>
      <w:spacing w:line="0" w:lineRule="atLeast"/>
      <w:rPr>
        <w:rFonts w:ascii="MINI Serif" w:hAnsi="MINI Serif" w:cs="BMWType V2 Light"/>
      </w:rPr>
    </w:pPr>
    <w:r w:rsidRPr="00DA2FE5">
      <w:rPr>
        <w:rFonts w:ascii="MINI Serif" w:hAnsi="MINI Serif"/>
      </w:rPr>
      <w:t>Informacja prasowa</w:t>
    </w:r>
    <w:r w:rsidRPr="00DA2FE5">
      <w:rPr>
        <w:rFonts w:ascii="MINI Serif" w:hAnsi="MINI Serif" w:cs="BMWType V2 Light"/>
      </w:rPr>
      <w:br/>
    </w:r>
    <w:r w:rsidRPr="00DA2FE5">
      <w:rPr>
        <w:rFonts w:ascii="MINI Serif" w:hAnsi="MINI Serif"/>
      </w:rPr>
      <w:t>Grudzień 2017 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bullet"/>
      <w:pStyle w:val="Aufzhlung"/>
      <w:lvlText w:val="−"/>
      <w:lvlJc w:val="left"/>
      <w:pPr>
        <w:tabs>
          <w:tab w:val="num" w:pos="600"/>
        </w:tabs>
        <w:ind w:left="450" w:hanging="210"/>
      </w:pPr>
      <w:rPr>
        <w:rFonts w:ascii="BMWTypeLight" w:hAnsi="BMWTypeLight"/>
        <w:b w:val="0"/>
        <w:i w:val="0"/>
        <w:caps w:val="0"/>
        <w:smallCaps w:val="0"/>
        <w:strike w:val="0"/>
        <w:dstrike w:val="0"/>
        <w:vanish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450"/>
    <w:rsid w:val="000175C0"/>
    <w:rsid w:val="00047D19"/>
    <w:rsid w:val="00125755"/>
    <w:rsid w:val="00127AEF"/>
    <w:rsid w:val="001E1B2B"/>
    <w:rsid w:val="00207006"/>
    <w:rsid w:val="00247353"/>
    <w:rsid w:val="00273453"/>
    <w:rsid w:val="00275B5F"/>
    <w:rsid w:val="002F2888"/>
    <w:rsid w:val="002F7518"/>
    <w:rsid w:val="00306F34"/>
    <w:rsid w:val="00317BBF"/>
    <w:rsid w:val="003B0489"/>
    <w:rsid w:val="003D12E4"/>
    <w:rsid w:val="003E3B62"/>
    <w:rsid w:val="003F79D5"/>
    <w:rsid w:val="0042164B"/>
    <w:rsid w:val="004720FC"/>
    <w:rsid w:val="004A0594"/>
    <w:rsid w:val="004B090C"/>
    <w:rsid w:val="00590003"/>
    <w:rsid w:val="005B4591"/>
    <w:rsid w:val="005B66FA"/>
    <w:rsid w:val="005B6DA9"/>
    <w:rsid w:val="005F358E"/>
    <w:rsid w:val="00602B59"/>
    <w:rsid w:val="00623269"/>
    <w:rsid w:val="00684FE1"/>
    <w:rsid w:val="006A70BB"/>
    <w:rsid w:val="006B1B63"/>
    <w:rsid w:val="00721D85"/>
    <w:rsid w:val="00736BDA"/>
    <w:rsid w:val="00737139"/>
    <w:rsid w:val="0080765D"/>
    <w:rsid w:val="00810615"/>
    <w:rsid w:val="00853725"/>
    <w:rsid w:val="00863F53"/>
    <w:rsid w:val="0086405C"/>
    <w:rsid w:val="00865D19"/>
    <w:rsid w:val="00866E24"/>
    <w:rsid w:val="008800F7"/>
    <w:rsid w:val="00913CBA"/>
    <w:rsid w:val="009224EA"/>
    <w:rsid w:val="00923DE4"/>
    <w:rsid w:val="00944904"/>
    <w:rsid w:val="009731AA"/>
    <w:rsid w:val="009745EB"/>
    <w:rsid w:val="009851A7"/>
    <w:rsid w:val="009A0C46"/>
    <w:rsid w:val="009C0F2D"/>
    <w:rsid w:val="009C235B"/>
    <w:rsid w:val="009F3455"/>
    <w:rsid w:val="00A0194F"/>
    <w:rsid w:val="00A25880"/>
    <w:rsid w:val="00A6117E"/>
    <w:rsid w:val="00A627BA"/>
    <w:rsid w:val="00AA05D7"/>
    <w:rsid w:val="00AF5476"/>
    <w:rsid w:val="00B12FAF"/>
    <w:rsid w:val="00B14CC9"/>
    <w:rsid w:val="00B252C7"/>
    <w:rsid w:val="00B310E2"/>
    <w:rsid w:val="00B60CA2"/>
    <w:rsid w:val="00B651A2"/>
    <w:rsid w:val="00B73819"/>
    <w:rsid w:val="00B77C90"/>
    <w:rsid w:val="00B93131"/>
    <w:rsid w:val="00BD20CD"/>
    <w:rsid w:val="00C14191"/>
    <w:rsid w:val="00C26B71"/>
    <w:rsid w:val="00CB15A2"/>
    <w:rsid w:val="00CC65F7"/>
    <w:rsid w:val="00CD6ACA"/>
    <w:rsid w:val="00CE6F65"/>
    <w:rsid w:val="00D14E0C"/>
    <w:rsid w:val="00D50B11"/>
    <w:rsid w:val="00D639C8"/>
    <w:rsid w:val="00D83097"/>
    <w:rsid w:val="00D87F19"/>
    <w:rsid w:val="00DA2FE5"/>
    <w:rsid w:val="00E170FE"/>
    <w:rsid w:val="00E717F4"/>
    <w:rsid w:val="00E83870"/>
    <w:rsid w:val="00F362F0"/>
    <w:rsid w:val="00F81450"/>
    <w:rsid w:val="00F92A58"/>
    <w:rsid w:val="00FC6F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docId w15:val="{468C7F36-F350-4245-8A7A-15E90E93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0F7"/>
    <w:pPr>
      <w:tabs>
        <w:tab w:val="left" w:pos="454"/>
        <w:tab w:val="left" w:pos="4706"/>
      </w:tabs>
      <w:suppressAutoHyphens/>
      <w:spacing w:after="250" w:line="250" w:lineRule="exact"/>
    </w:pPr>
    <w:rPr>
      <w:rFonts w:ascii="BMWTypeLight" w:hAnsi="BMWTypeLight"/>
      <w:sz w:val="22"/>
      <w:szCs w:val="24"/>
    </w:rPr>
  </w:style>
  <w:style w:type="paragraph" w:styleId="Heading1">
    <w:name w:val="heading 1"/>
    <w:basedOn w:val="Normal"/>
    <w:next w:val="Normal"/>
    <w:qFormat/>
    <w:rsid w:val="008800F7"/>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rsid w:val="008800F7"/>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8800F7"/>
    <w:pPr>
      <w:keepNext/>
      <w:numPr>
        <w:ilvl w:val="2"/>
        <w:numId w:val="1"/>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8800F7"/>
    <w:rPr>
      <w:rFonts w:cs="Times New Roman"/>
    </w:rPr>
  </w:style>
  <w:style w:type="character" w:customStyle="1" w:styleId="WW8Num2z0">
    <w:name w:val="WW8Num2z0"/>
    <w:rsid w:val="008800F7"/>
    <w:rPr>
      <w:rFonts w:cs="Times New Roman"/>
    </w:rPr>
  </w:style>
  <w:style w:type="character" w:customStyle="1" w:styleId="WW8Num3z0">
    <w:name w:val="WW8Num3z0"/>
    <w:rsid w:val="008800F7"/>
    <w:rPr>
      <w:rFonts w:cs="Times New Roman"/>
    </w:rPr>
  </w:style>
  <w:style w:type="character" w:customStyle="1" w:styleId="WW8Num4z0">
    <w:name w:val="WW8Num4z0"/>
    <w:rsid w:val="008800F7"/>
    <w:rPr>
      <w:rFonts w:cs="Times New Roman"/>
    </w:rPr>
  </w:style>
  <w:style w:type="character" w:customStyle="1" w:styleId="WW8Num5z0">
    <w:name w:val="WW8Num5z0"/>
    <w:rsid w:val="008800F7"/>
    <w:rPr>
      <w:rFonts w:ascii="Symbol" w:hAnsi="Symbol"/>
    </w:rPr>
  </w:style>
  <w:style w:type="character" w:customStyle="1" w:styleId="WW8Num6z0">
    <w:name w:val="WW8Num6z0"/>
    <w:rsid w:val="008800F7"/>
    <w:rPr>
      <w:rFonts w:ascii="Symbol" w:hAnsi="Symbol"/>
    </w:rPr>
  </w:style>
  <w:style w:type="character" w:customStyle="1" w:styleId="WW8Num7z0">
    <w:name w:val="WW8Num7z0"/>
    <w:rsid w:val="008800F7"/>
    <w:rPr>
      <w:rFonts w:ascii="Symbol" w:hAnsi="Symbol"/>
    </w:rPr>
  </w:style>
  <w:style w:type="character" w:customStyle="1" w:styleId="WW8Num8z0">
    <w:name w:val="WW8Num8z0"/>
    <w:rsid w:val="008800F7"/>
    <w:rPr>
      <w:rFonts w:ascii="Symbol" w:hAnsi="Symbol"/>
    </w:rPr>
  </w:style>
  <w:style w:type="character" w:customStyle="1" w:styleId="WW8Num9z0">
    <w:name w:val="WW8Num9z0"/>
    <w:rsid w:val="008800F7"/>
    <w:rPr>
      <w:rFonts w:cs="Times New Roman"/>
    </w:rPr>
  </w:style>
  <w:style w:type="character" w:customStyle="1" w:styleId="WW8Num10z0">
    <w:name w:val="WW8Num10z0"/>
    <w:rsid w:val="008800F7"/>
    <w:rPr>
      <w:rFonts w:ascii="Symbol" w:hAnsi="Symbol"/>
    </w:rPr>
  </w:style>
  <w:style w:type="character" w:customStyle="1" w:styleId="WW8Num11z0">
    <w:name w:val="WW8Num11z0"/>
    <w:rsid w:val="008800F7"/>
    <w:rPr>
      <w:rFonts w:ascii="BMWTypeLight" w:hAnsi="BMWTypeLight"/>
      <w:b w:val="0"/>
      <w:i w:val="0"/>
      <w:caps w:val="0"/>
      <w:smallCaps w:val="0"/>
      <w:strike w:val="0"/>
      <w:dstrike w:val="0"/>
      <w:vanish w:val="0"/>
      <w:position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style>
  <w:style w:type="character" w:customStyle="1" w:styleId="WW8Num11z2">
    <w:name w:val="WW8Num11z2"/>
    <w:rsid w:val="008800F7"/>
    <w:rPr>
      <w:rFonts w:ascii="Wingdings" w:hAnsi="Wingdings"/>
    </w:rPr>
  </w:style>
  <w:style w:type="character" w:customStyle="1" w:styleId="WW8Num11z3">
    <w:name w:val="WW8Num11z3"/>
    <w:rsid w:val="008800F7"/>
    <w:rPr>
      <w:rFonts w:ascii="Symbol" w:hAnsi="Symbol"/>
    </w:rPr>
  </w:style>
  <w:style w:type="character" w:customStyle="1" w:styleId="WW8Num11z4">
    <w:name w:val="WW8Num11z4"/>
    <w:rsid w:val="008800F7"/>
    <w:rPr>
      <w:rFonts w:ascii="Courier New" w:hAnsi="Courier New"/>
    </w:rPr>
  </w:style>
  <w:style w:type="character" w:customStyle="1" w:styleId="Domylnaczcionkaakapitu1">
    <w:name w:val="Domyślna czcionka akapitu1"/>
    <w:rsid w:val="008800F7"/>
  </w:style>
  <w:style w:type="character" w:customStyle="1" w:styleId="Znakiprzypiswdolnych">
    <w:name w:val="Znaki przypisów dolnych"/>
    <w:rsid w:val="008800F7"/>
    <w:rPr>
      <w:rFonts w:ascii="BMWTypeCondensedLight" w:hAnsi="BMWTypeCondensedLight" w:cs="Times New Roman"/>
      <w:position w:val="0"/>
      <w:sz w:val="12"/>
      <w:vertAlign w:val="baseline"/>
      <w:lang w:val="pl-PL"/>
    </w:rPr>
  </w:style>
  <w:style w:type="character" w:customStyle="1" w:styleId="FliesstextChar">
    <w:name w:val="Fliesstext Char"/>
    <w:rsid w:val="008800F7"/>
    <w:rPr>
      <w:rFonts w:ascii="BMWTypeLight" w:hAnsi="BMWTypeLight" w:cs="Times New Roman"/>
      <w:sz w:val="24"/>
      <w:szCs w:val="24"/>
      <w:lang w:val="pl-PL" w:eastAsia="pl-PL" w:bidi="pl-PL"/>
    </w:rPr>
  </w:style>
  <w:style w:type="character" w:customStyle="1" w:styleId="berschrift1Char">
    <w:name w:val="Überschrift 1 Char"/>
    <w:rsid w:val="008800F7"/>
    <w:rPr>
      <w:rFonts w:ascii="Arial" w:hAnsi="Arial" w:cs="Arial"/>
      <w:b/>
      <w:bCs/>
      <w:kern w:val="1"/>
      <w:sz w:val="32"/>
      <w:szCs w:val="32"/>
      <w:lang w:val="pl-PL" w:eastAsia="pl-PL" w:bidi="pl-PL"/>
    </w:rPr>
  </w:style>
  <w:style w:type="character" w:customStyle="1" w:styleId="berschrift2Char">
    <w:name w:val="Überschrift 2 Char"/>
    <w:rsid w:val="008800F7"/>
    <w:rPr>
      <w:rFonts w:ascii="Arial" w:hAnsi="Arial" w:cs="Arial"/>
      <w:b/>
      <w:bCs/>
      <w:i/>
      <w:iCs/>
      <w:sz w:val="28"/>
      <w:szCs w:val="28"/>
      <w:lang w:val="pl-PL" w:eastAsia="pl-PL" w:bidi="pl-PL"/>
    </w:rPr>
  </w:style>
  <w:style w:type="character" w:customStyle="1" w:styleId="berschrift3Char">
    <w:name w:val="Überschrift 3 Char"/>
    <w:rsid w:val="008800F7"/>
    <w:rPr>
      <w:rFonts w:ascii="Arial" w:hAnsi="Arial" w:cs="Arial"/>
      <w:b/>
      <w:bCs/>
      <w:sz w:val="26"/>
      <w:szCs w:val="26"/>
      <w:lang w:val="pl-PL" w:eastAsia="pl-PL" w:bidi="pl-PL"/>
    </w:rPr>
  </w:style>
  <w:style w:type="character" w:customStyle="1" w:styleId="Char">
    <w:name w:val="Char"/>
    <w:rsid w:val="008800F7"/>
    <w:rPr>
      <w:rFonts w:ascii="BMWTypeLight" w:hAnsi="BMWTypeLight" w:cs="Arial"/>
      <w:b/>
      <w:bCs/>
      <w:sz w:val="28"/>
      <w:szCs w:val="28"/>
      <w:lang w:val="pl-PL" w:eastAsia="pl-PL" w:bidi="pl-PL"/>
    </w:rPr>
  </w:style>
  <w:style w:type="character" w:customStyle="1" w:styleId="UntertitelChar">
    <w:name w:val="Untertitel Char"/>
    <w:rsid w:val="008800F7"/>
    <w:rPr>
      <w:rFonts w:ascii="BMWTypeLight" w:hAnsi="BMWTypeLight" w:cs="Arial"/>
      <w:sz w:val="28"/>
      <w:szCs w:val="28"/>
      <w:lang w:val="pl-PL" w:eastAsia="pl-PL" w:bidi="pl-PL"/>
    </w:rPr>
  </w:style>
  <w:style w:type="character" w:styleId="Hyperlink">
    <w:name w:val="Hyperlink"/>
    <w:rsid w:val="008800F7"/>
    <w:rPr>
      <w:rFonts w:cs="Times New Roman"/>
      <w:color w:val="0000FF"/>
      <w:u w:val="single"/>
    </w:rPr>
  </w:style>
  <w:style w:type="character" w:styleId="Emphasis">
    <w:name w:val="Emphasis"/>
    <w:qFormat/>
    <w:rsid w:val="008800F7"/>
    <w:rPr>
      <w:i/>
      <w:iCs/>
    </w:rPr>
  </w:style>
  <w:style w:type="paragraph" w:customStyle="1" w:styleId="Nagwek1">
    <w:name w:val="Nagłówek1"/>
    <w:basedOn w:val="Normal"/>
    <w:next w:val="BodyText"/>
    <w:rsid w:val="008800F7"/>
    <w:pPr>
      <w:keepNext/>
      <w:spacing w:before="240" w:after="120"/>
    </w:pPr>
    <w:rPr>
      <w:rFonts w:ascii="Arial" w:eastAsia="Arial Unicode MS" w:hAnsi="Arial" w:cs="Arial Unicode MS"/>
      <w:sz w:val="28"/>
      <w:szCs w:val="28"/>
    </w:rPr>
  </w:style>
  <w:style w:type="paragraph" w:styleId="BodyText">
    <w:name w:val="Body Text"/>
    <w:basedOn w:val="Normal"/>
    <w:uiPriority w:val="1"/>
    <w:qFormat/>
    <w:rsid w:val="008800F7"/>
    <w:pPr>
      <w:spacing w:after="120"/>
    </w:pPr>
  </w:style>
  <w:style w:type="paragraph" w:styleId="List">
    <w:name w:val="List"/>
    <w:basedOn w:val="BodyText"/>
    <w:rsid w:val="008800F7"/>
    <w:rPr>
      <w:rFonts w:ascii="Century" w:hAnsi="Century"/>
    </w:rPr>
  </w:style>
  <w:style w:type="paragraph" w:customStyle="1" w:styleId="Podpis1">
    <w:name w:val="Podpis1"/>
    <w:basedOn w:val="Normal"/>
    <w:rsid w:val="008800F7"/>
    <w:pPr>
      <w:suppressLineNumbers/>
      <w:spacing w:before="120" w:after="120"/>
    </w:pPr>
    <w:rPr>
      <w:rFonts w:ascii="Century" w:hAnsi="Century"/>
      <w:i/>
      <w:iCs/>
      <w:sz w:val="24"/>
    </w:rPr>
  </w:style>
  <w:style w:type="paragraph" w:customStyle="1" w:styleId="Indeks">
    <w:name w:val="Indeks"/>
    <w:basedOn w:val="Normal"/>
    <w:rsid w:val="008800F7"/>
    <w:pPr>
      <w:suppressLineNumbers/>
    </w:pPr>
    <w:rPr>
      <w:rFonts w:ascii="Century" w:hAnsi="Century"/>
    </w:rPr>
  </w:style>
  <w:style w:type="paragraph" w:customStyle="1" w:styleId="Aufzhlung">
    <w:name w:val="Aufzählung"/>
    <w:basedOn w:val="Normal"/>
    <w:rsid w:val="008800F7"/>
    <w:pPr>
      <w:numPr>
        <w:numId w:val="2"/>
      </w:numPr>
      <w:spacing w:before="60" w:after="60"/>
    </w:pPr>
  </w:style>
  <w:style w:type="paragraph" w:customStyle="1" w:styleId="Fliesstext">
    <w:name w:val="Fliesstext"/>
    <w:basedOn w:val="Normal"/>
    <w:rsid w:val="008800F7"/>
    <w:pPr>
      <w:spacing w:after="0" w:line="330" w:lineRule="atLeast"/>
    </w:pPr>
  </w:style>
  <w:style w:type="paragraph" w:styleId="FootnoteText">
    <w:name w:val="footnote text"/>
    <w:basedOn w:val="Normal"/>
    <w:rsid w:val="008800F7"/>
    <w:pPr>
      <w:tabs>
        <w:tab w:val="left" w:pos="227"/>
      </w:tabs>
      <w:spacing w:before="40" w:after="0" w:line="130" w:lineRule="exact"/>
      <w:ind w:left="210" w:hanging="210"/>
    </w:pPr>
    <w:rPr>
      <w:sz w:val="12"/>
      <w:szCs w:val="20"/>
    </w:rPr>
  </w:style>
  <w:style w:type="paragraph" w:customStyle="1" w:styleId="Tabellentitel">
    <w:name w:val="Tabellentitel"/>
    <w:basedOn w:val="Normal"/>
    <w:rsid w:val="008800F7"/>
    <w:pPr>
      <w:spacing w:before="40" w:after="50" w:line="210" w:lineRule="exact"/>
    </w:pPr>
    <w:rPr>
      <w:b/>
      <w:sz w:val="18"/>
    </w:rPr>
  </w:style>
  <w:style w:type="paragraph" w:customStyle="1" w:styleId="Tabelleneintrag">
    <w:name w:val="Tabelleneintrag"/>
    <w:basedOn w:val="Tabellentitel"/>
    <w:rsid w:val="008800F7"/>
    <w:rPr>
      <w:b w:val="0"/>
    </w:rPr>
  </w:style>
  <w:style w:type="paragraph" w:styleId="Title">
    <w:name w:val="Title"/>
    <w:basedOn w:val="Normal"/>
    <w:next w:val="Subtitle"/>
    <w:qFormat/>
    <w:rsid w:val="008800F7"/>
    <w:pPr>
      <w:spacing w:after="0" w:line="280" w:lineRule="atLeast"/>
    </w:pPr>
    <w:rPr>
      <w:rFonts w:cs="Arial"/>
      <w:b/>
      <w:bCs/>
      <w:sz w:val="28"/>
      <w:szCs w:val="28"/>
    </w:rPr>
  </w:style>
  <w:style w:type="paragraph" w:styleId="Subtitle">
    <w:name w:val="Subtitle"/>
    <w:basedOn w:val="Normal"/>
    <w:next w:val="BodyText"/>
    <w:qFormat/>
    <w:rsid w:val="008800F7"/>
    <w:pPr>
      <w:spacing w:after="0" w:line="330" w:lineRule="atLeast"/>
    </w:pPr>
    <w:rPr>
      <w:rFonts w:cs="Arial"/>
      <w:sz w:val="28"/>
      <w:szCs w:val="28"/>
    </w:rPr>
  </w:style>
  <w:style w:type="paragraph" w:customStyle="1" w:styleId="Zusammenfassung">
    <w:name w:val="Zusammenfassung"/>
    <w:basedOn w:val="Normal"/>
    <w:next w:val="Fliesstext"/>
    <w:rsid w:val="008800F7"/>
    <w:pPr>
      <w:spacing w:after="290" w:line="210" w:lineRule="exact"/>
    </w:pPr>
    <w:rPr>
      <w:b/>
      <w:sz w:val="18"/>
    </w:rPr>
  </w:style>
  <w:style w:type="paragraph" w:customStyle="1" w:styleId="zzbmw-group">
    <w:name w:val="zz_bmw-group"/>
    <w:basedOn w:val="Normal"/>
    <w:uiPriority w:val="99"/>
    <w:rsid w:val="008800F7"/>
    <w:pPr>
      <w:widowControl w:val="0"/>
      <w:overflowPunct w:val="0"/>
      <w:autoSpaceDE w:val="0"/>
      <w:spacing w:line="370" w:lineRule="exact"/>
      <w:textAlignment w:val="baseline"/>
    </w:pPr>
    <w:rPr>
      <w:b/>
      <w:spacing w:val="-16"/>
      <w:kern w:val="1"/>
      <w:sz w:val="36"/>
      <w:szCs w:val="20"/>
    </w:rPr>
  </w:style>
  <w:style w:type="paragraph" w:customStyle="1" w:styleId="zzeingabefeld">
    <w:name w:val="zz_eingabefeld"/>
    <w:basedOn w:val="Normal"/>
    <w:rsid w:val="008800F7"/>
    <w:pPr>
      <w:widowControl w:val="0"/>
      <w:tabs>
        <w:tab w:val="clear" w:pos="454"/>
        <w:tab w:val="clear" w:pos="4706"/>
      </w:tabs>
      <w:overflowPunct w:val="0"/>
      <w:autoSpaceDE w:val="0"/>
      <w:spacing w:after="0"/>
      <w:textAlignment w:val="baseline"/>
    </w:pPr>
    <w:rPr>
      <w:szCs w:val="20"/>
    </w:rPr>
  </w:style>
  <w:style w:type="paragraph" w:customStyle="1" w:styleId="zzeingabefeldfettseite2">
    <w:name w:val="zz_eingabefeld _fett_seite_2"/>
    <w:basedOn w:val="Normal"/>
    <w:rsid w:val="008800F7"/>
    <w:pPr>
      <w:widowControl w:val="0"/>
      <w:tabs>
        <w:tab w:val="clear" w:pos="454"/>
        <w:tab w:val="clear" w:pos="4706"/>
      </w:tabs>
      <w:overflowPunct w:val="0"/>
      <w:autoSpaceDE w:val="0"/>
      <w:spacing w:after="0"/>
      <w:textAlignment w:val="baseline"/>
    </w:pPr>
    <w:rPr>
      <w:b/>
      <w:kern w:val="1"/>
      <w:szCs w:val="20"/>
    </w:rPr>
  </w:style>
  <w:style w:type="paragraph" w:customStyle="1" w:styleId="zzeingabefeldfett">
    <w:name w:val="zz_eingabefeld_fett"/>
    <w:basedOn w:val="Normal"/>
    <w:rsid w:val="008800F7"/>
    <w:pPr>
      <w:widowControl w:val="0"/>
      <w:tabs>
        <w:tab w:val="clear" w:pos="454"/>
        <w:tab w:val="clear" w:pos="4706"/>
      </w:tabs>
      <w:overflowPunct w:val="0"/>
      <w:autoSpaceDE w:val="0"/>
      <w:spacing w:after="0"/>
      <w:textAlignment w:val="baseline"/>
    </w:pPr>
    <w:rPr>
      <w:b/>
      <w:szCs w:val="20"/>
    </w:rPr>
  </w:style>
  <w:style w:type="paragraph" w:customStyle="1" w:styleId="zzeingabefeldseite2">
    <w:name w:val="zz_eingabefeld_seite_2"/>
    <w:basedOn w:val="Normal"/>
    <w:rsid w:val="008800F7"/>
    <w:pPr>
      <w:widowControl w:val="0"/>
      <w:tabs>
        <w:tab w:val="clear" w:pos="454"/>
        <w:tab w:val="clear" w:pos="4706"/>
      </w:tabs>
      <w:overflowPunct w:val="0"/>
      <w:autoSpaceDE w:val="0"/>
      <w:spacing w:after="0"/>
      <w:textAlignment w:val="baseline"/>
    </w:pPr>
    <w:rPr>
      <w:kern w:val="1"/>
      <w:szCs w:val="20"/>
    </w:rPr>
  </w:style>
  <w:style w:type="paragraph" w:customStyle="1" w:styleId="zzlight111250">
    <w:name w:val="zz_light11_12.5_0"/>
    <w:basedOn w:val="Normal"/>
    <w:rsid w:val="008800F7"/>
  </w:style>
  <w:style w:type="paragraph" w:customStyle="1" w:styleId="zzmarginalielight">
    <w:name w:val="zz_marginalie_light"/>
    <w:basedOn w:val="Normal"/>
    <w:rsid w:val="008800F7"/>
    <w:pPr>
      <w:widowControl w:val="0"/>
      <w:tabs>
        <w:tab w:val="clear" w:pos="454"/>
        <w:tab w:val="clear" w:pos="4706"/>
      </w:tabs>
      <w:overflowPunct w:val="0"/>
      <w:autoSpaceDE w:val="0"/>
      <w:spacing w:after="0" w:line="130" w:lineRule="exact"/>
      <w:jc w:val="right"/>
      <w:textAlignment w:val="baseline"/>
    </w:pPr>
    <w:rPr>
      <w:color w:val="000000"/>
      <w:kern w:val="1"/>
      <w:sz w:val="12"/>
      <w:szCs w:val="20"/>
    </w:rPr>
  </w:style>
  <w:style w:type="paragraph" w:customStyle="1" w:styleId="zzmarginalielightseite2">
    <w:name w:val="zz_marginalie_light_seite_2"/>
    <w:basedOn w:val="Normal"/>
    <w:rsid w:val="008800F7"/>
    <w:pPr>
      <w:widowControl w:val="0"/>
      <w:tabs>
        <w:tab w:val="clear" w:pos="454"/>
        <w:tab w:val="clear" w:pos="4706"/>
      </w:tabs>
      <w:overflowPunct w:val="0"/>
      <w:autoSpaceDE w:val="0"/>
      <w:spacing w:after="0"/>
      <w:jc w:val="right"/>
      <w:textAlignment w:val="baseline"/>
    </w:pPr>
    <w:rPr>
      <w:color w:val="000000"/>
      <w:kern w:val="1"/>
      <w:sz w:val="12"/>
      <w:szCs w:val="20"/>
    </w:rPr>
  </w:style>
  <w:style w:type="paragraph" w:customStyle="1" w:styleId="zzmarginalieregular">
    <w:name w:val="zz_marginalie_regular"/>
    <w:basedOn w:val="Normal"/>
    <w:rsid w:val="008800F7"/>
    <w:pPr>
      <w:widowControl w:val="0"/>
      <w:tabs>
        <w:tab w:val="clear" w:pos="454"/>
        <w:tab w:val="clear" w:pos="4706"/>
      </w:tabs>
      <w:overflowPunct w:val="0"/>
      <w:autoSpaceDE w:val="0"/>
      <w:spacing w:after="0" w:line="130" w:lineRule="exact"/>
      <w:jc w:val="right"/>
      <w:textAlignment w:val="baseline"/>
    </w:pPr>
    <w:rPr>
      <w:rFonts w:ascii="BMWTypeRegular" w:hAnsi="BMWTypeRegular"/>
      <w:color w:val="000000"/>
      <w:kern w:val="1"/>
      <w:sz w:val="12"/>
      <w:szCs w:val="20"/>
    </w:rPr>
  </w:style>
  <w:style w:type="paragraph" w:customStyle="1" w:styleId="zztabelle1">
    <w:name w:val="zz_tabelle1"/>
    <w:basedOn w:val="Normal"/>
    <w:rsid w:val="008800F7"/>
    <w:pPr>
      <w:widowControl w:val="0"/>
      <w:tabs>
        <w:tab w:val="clear" w:pos="454"/>
        <w:tab w:val="clear" w:pos="4706"/>
      </w:tabs>
      <w:overflowPunct w:val="0"/>
      <w:autoSpaceDE w:val="0"/>
      <w:spacing w:after="0"/>
      <w:jc w:val="right"/>
      <w:textAlignment w:val="baseline"/>
    </w:pPr>
    <w:rPr>
      <w:color w:val="000000"/>
      <w:kern w:val="1"/>
      <w:sz w:val="12"/>
      <w:szCs w:val="20"/>
    </w:rPr>
  </w:style>
  <w:style w:type="paragraph" w:customStyle="1" w:styleId="zztitel">
    <w:name w:val="zz_titel"/>
    <w:basedOn w:val="Normal"/>
    <w:rsid w:val="008800F7"/>
    <w:pPr>
      <w:widowControl w:val="0"/>
      <w:tabs>
        <w:tab w:val="clear" w:pos="454"/>
        <w:tab w:val="clear" w:pos="4706"/>
      </w:tabs>
      <w:overflowPunct w:val="0"/>
      <w:autoSpaceDE w:val="0"/>
      <w:spacing w:after="0"/>
      <w:textAlignment w:val="baseline"/>
    </w:pPr>
    <w:rPr>
      <w:b/>
      <w:kern w:val="1"/>
      <w:szCs w:val="20"/>
    </w:rPr>
  </w:style>
  <w:style w:type="paragraph" w:customStyle="1" w:styleId="zztitelseite2">
    <w:name w:val="zz_titel_seite_2"/>
    <w:basedOn w:val="Normal"/>
    <w:rsid w:val="008800F7"/>
    <w:pPr>
      <w:widowControl w:val="0"/>
      <w:tabs>
        <w:tab w:val="clear" w:pos="454"/>
        <w:tab w:val="clear" w:pos="4706"/>
      </w:tabs>
      <w:overflowPunct w:val="0"/>
      <w:autoSpaceDE w:val="0"/>
      <w:spacing w:after="0"/>
      <w:textAlignment w:val="baseline"/>
    </w:pPr>
    <w:rPr>
      <w:b/>
      <w:kern w:val="1"/>
      <w:szCs w:val="20"/>
    </w:rPr>
  </w:style>
  <w:style w:type="paragraph" w:customStyle="1" w:styleId="zzversteckehilfsfeld">
    <w:name w:val="zz_verstecke_hilfsfeld"/>
    <w:basedOn w:val="zztabelle1"/>
    <w:rsid w:val="008800F7"/>
    <w:pPr>
      <w:spacing w:line="14" w:lineRule="exact"/>
      <w:jc w:val="left"/>
    </w:pPr>
    <w:rPr>
      <w:color w:val="FFFFFF"/>
      <w:sz w:val="2"/>
    </w:rPr>
  </w:style>
  <w:style w:type="paragraph" w:styleId="BalloonText">
    <w:name w:val="Balloon Text"/>
    <w:basedOn w:val="Normal"/>
    <w:rsid w:val="008800F7"/>
    <w:rPr>
      <w:rFonts w:ascii="Tahoma" w:hAnsi="Tahoma" w:cs="Tahoma"/>
      <w:sz w:val="16"/>
      <w:szCs w:val="16"/>
    </w:rPr>
  </w:style>
  <w:style w:type="paragraph" w:styleId="Header">
    <w:name w:val="header"/>
    <w:basedOn w:val="Normal"/>
    <w:rsid w:val="008800F7"/>
    <w:pPr>
      <w:tabs>
        <w:tab w:val="clear" w:pos="454"/>
        <w:tab w:val="clear" w:pos="4706"/>
        <w:tab w:val="center" w:pos="4536"/>
        <w:tab w:val="right" w:pos="9072"/>
      </w:tabs>
    </w:pPr>
  </w:style>
  <w:style w:type="paragraph" w:customStyle="1" w:styleId="Zwykytekst1">
    <w:name w:val="Zwykły tekst1"/>
    <w:basedOn w:val="Normal"/>
    <w:rsid w:val="008800F7"/>
    <w:pPr>
      <w:tabs>
        <w:tab w:val="clear" w:pos="454"/>
        <w:tab w:val="clear" w:pos="4706"/>
      </w:tabs>
      <w:spacing w:after="0" w:line="240" w:lineRule="auto"/>
    </w:pPr>
    <w:rPr>
      <w:rFonts w:ascii="Courier New" w:hAnsi="Courier New" w:cs="Courier New"/>
      <w:sz w:val="20"/>
      <w:szCs w:val="20"/>
    </w:rPr>
  </w:style>
  <w:style w:type="paragraph" w:styleId="Footer">
    <w:name w:val="footer"/>
    <w:basedOn w:val="Normal"/>
    <w:rsid w:val="008800F7"/>
    <w:pPr>
      <w:tabs>
        <w:tab w:val="clear" w:pos="454"/>
        <w:tab w:val="clear" w:pos="4706"/>
        <w:tab w:val="center" w:pos="4536"/>
        <w:tab w:val="right" w:pos="9072"/>
      </w:tabs>
    </w:pPr>
  </w:style>
  <w:style w:type="paragraph" w:customStyle="1" w:styleId="Default">
    <w:name w:val="Default"/>
    <w:rsid w:val="008800F7"/>
    <w:pPr>
      <w:suppressAutoHyphens/>
      <w:autoSpaceDE w:val="0"/>
    </w:pPr>
    <w:rPr>
      <w:rFonts w:ascii="BMWType V2 Light" w:eastAsia="Arial" w:hAnsi="BMWType V2 Light" w:cs="BMWType V2 Light"/>
      <w:color w:val="000000"/>
      <w:sz w:val="24"/>
      <w:szCs w:val="24"/>
    </w:rPr>
  </w:style>
  <w:style w:type="paragraph" w:customStyle="1" w:styleId="Zawartotabeli">
    <w:name w:val="Zawartość tabeli"/>
    <w:basedOn w:val="Normal"/>
    <w:rsid w:val="008800F7"/>
    <w:pPr>
      <w:suppressLineNumbers/>
    </w:pPr>
  </w:style>
  <w:style w:type="paragraph" w:customStyle="1" w:styleId="Nagwektabeli">
    <w:name w:val="Nagłówek tabeli"/>
    <w:basedOn w:val="Zawartotabeli"/>
    <w:rsid w:val="008800F7"/>
    <w:pPr>
      <w:jc w:val="center"/>
    </w:pPr>
    <w:rPr>
      <w:b/>
      <w:bCs/>
    </w:rPr>
  </w:style>
  <w:style w:type="paragraph" w:customStyle="1" w:styleId="Zawartoramki">
    <w:name w:val="Zawartość ramki"/>
    <w:basedOn w:val="BodyText"/>
    <w:rsid w:val="008800F7"/>
  </w:style>
  <w:style w:type="paragraph" w:customStyle="1" w:styleId="NoSpacing1">
    <w:name w:val="No Spacing1"/>
    <w:rsid w:val="00684FE1"/>
    <w:pPr>
      <w:suppressAutoHyphens/>
      <w:spacing w:line="100" w:lineRule="atLeast"/>
    </w:pPr>
    <w:rPr>
      <w:rFonts w:ascii="Century" w:eastAsia="Arial Unicode MS" w:hAnsi="Century" w:cs="Arial Unicode MS"/>
      <w:kern w:val="1"/>
      <w:sz w:val="24"/>
      <w:szCs w:val="24"/>
    </w:rPr>
  </w:style>
  <w:style w:type="paragraph" w:styleId="CommentText">
    <w:name w:val="annotation text"/>
    <w:uiPriority w:val="99"/>
    <w:semiHidden/>
    <w:unhideWhenUsed/>
    <w:rsid w:val="006B1B63"/>
  </w:style>
  <w:style w:type="character" w:styleId="CommentReference">
    <w:name w:val="annotation reference"/>
    <w:uiPriority w:val="99"/>
    <w:semiHidden/>
    <w:unhideWhenUsed/>
    <w:rsid w:val="006B1B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597796">
      <w:bodyDiv w:val="1"/>
      <w:marLeft w:val="0"/>
      <w:marRight w:val="0"/>
      <w:marTop w:val="0"/>
      <w:marBottom w:val="0"/>
      <w:divBdr>
        <w:top w:val="none" w:sz="0" w:space="0" w:color="auto"/>
        <w:left w:val="none" w:sz="0" w:space="0" w:color="auto"/>
        <w:bottom w:val="none" w:sz="0" w:space="0" w:color="auto"/>
        <w:right w:val="none" w:sz="0" w:space="0" w:color="auto"/>
      </w:divBdr>
    </w:div>
    <w:div w:id="150414334">
      <w:bodyDiv w:val="1"/>
      <w:marLeft w:val="0"/>
      <w:marRight w:val="0"/>
      <w:marTop w:val="0"/>
      <w:marBottom w:val="0"/>
      <w:divBdr>
        <w:top w:val="none" w:sz="0" w:space="0" w:color="auto"/>
        <w:left w:val="none" w:sz="0" w:space="0" w:color="auto"/>
        <w:bottom w:val="none" w:sz="0" w:space="0" w:color="auto"/>
        <w:right w:val="none" w:sz="0" w:space="0" w:color="auto"/>
      </w:divBdr>
    </w:div>
    <w:div w:id="713820317">
      <w:bodyDiv w:val="1"/>
      <w:marLeft w:val="0"/>
      <w:marRight w:val="0"/>
      <w:marTop w:val="0"/>
      <w:marBottom w:val="0"/>
      <w:divBdr>
        <w:top w:val="none" w:sz="0" w:space="0" w:color="auto"/>
        <w:left w:val="none" w:sz="0" w:space="0" w:color="auto"/>
        <w:bottom w:val="none" w:sz="0" w:space="0" w:color="auto"/>
        <w:right w:val="none" w:sz="0" w:space="0" w:color="auto"/>
      </w:divBdr>
    </w:div>
    <w:div w:id="1116490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hyperlink" Target="http://www.facebook.com/BMWGroup" TargetMode="External"/><Relationship Id="rId50" Type="http://schemas.openxmlformats.org/officeDocument/2006/relationships/hyperlink" Target="http://googleplus.bmwgroup.com/" TargetMode="External"/><Relationship Id="rId55"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mini-press.com/miniyourscustomised/wp-content/uploads/2017/12/MINI_Yours_Customised_online_h264.mp4" TargetMode="External"/><Relationship Id="rId38" Type="http://schemas.openxmlformats.org/officeDocument/2006/relationships/image" Target="media/image31.jpeg"/><Relationship Id="rId46" Type="http://schemas.openxmlformats.org/officeDocument/2006/relationships/hyperlink" Target="http://www.bmwgroup.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hyperlink" Target="mailto:katarzyna.gospodarek@bmw.pl"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png"/><Relationship Id="rId49" Type="http://schemas.openxmlformats.org/officeDocument/2006/relationships/hyperlink" Target="http://www.youtube.com/BMWGroupview" TargetMode="External"/><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7.jpe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twitter.com/BMWGroup"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eader" Target="header1.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8.jpeg"/></Relationships>
</file>

<file path=word/_rels/header3.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hyperlink" Target="http://www.bmw.p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Ksima\AppData\Roaming\Microsoft\Szablony\MINI%20Press%20Release%20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MINI Press Release 1.dotx</Template>
  <TotalTime>0</TotalTime>
  <Pages>13</Pages>
  <Words>2188</Words>
  <Characters>13134</Characters>
  <Application>Microsoft Office Word</Application>
  <DocSecurity>0</DocSecurity>
  <Lines>109</Lines>
  <Paragraphs>30</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BMW_Group_Sales_Release_May_2012_FINAL</vt:lpstr>
      <vt:lpstr>BMW_Group_Sales_Release_May_2012_FINAL</vt:lpstr>
    </vt:vector>
  </TitlesOfParts>
  <Company>BMW Group</Company>
  <LinksUpToDate>false</LinksUpToDate>
  <CharactersWithSpaces>15292</CharactersWithSpaces>
  <SharedDoc>false</SharedDoc>
  <HLinks>
    <vt:vector size="108" baseType="variant">
      <vt:variant>
        <vt:i4>8323112</vt:i4>
      </vt:variant>
      <vt:variant>
        <vt:i4>51</vt:i4>
      </vt:variant>
      <vt:variant>
        <vt:i4>0</vt:i4>
      </vt:variant>
      <vt:variant>
        <vt:i4>5</vt:i4>
      </vt:variant>
      <vt:variant>
        <vt:lpwstr>http://googleplus.bmwgroup.com/</vt:lpwstr>
      </vt:variant>
      <vt:variant>
        <vt:lpwstr/>
      </vt:variant>
      <vt:variant>
        <vt:i4>3670075</vt:i4>
      </vt:variant>
      <vt:variant>
        <vt:i4>48</vt:i4>
      </vt:variant>
      <vt:variant>
        <vt:i4>0</vt:i4>
      </vt:variant>
      <vt:variant>
        <vt:i4>5</vt:i4>
      </vt:variant>
      <vt:variant>
        <vt:lpwstr>http://www.youtube.com/BMWGroupview</vt:lpwstr>
      </vt:variant>
      <vt:variant>
        <vt:lpwstr/>
      </vt:variant>
      <vt:variant>
        <vt:i4>2883684</vt:i4>
      </vt:variant>
      <vt:variant>
        <vt:i4>45</vt:i4>
      </vt:variant>
      <vt:variant>
        <vt:i4>0</vt:i4>
      </vt:variant>
      <vt:variant>
        <vt:i4>5</vt:i4>
      </vt:variant>
      <vt:variant>
        <vt:lpwstr>http://twitter.com/BMWGroup</vt:lpwstr>
      </vt:variant>
      <vt:variant>
        <vt:lpwstr/>
      </vt:variant>
      <vt:variant>
        <vt:i4>5767244</vt:i4>
      </vt:variant>
      <vt:variant>
        <vt:i4>42</vt:i4>
      </vt:variant>
      <vt:variant>
        <vt:i4>0</vt:i4>
      </vt:variant>
      <vt:variant>
        <vt:i4>5</vt:i4>
      </vt:variant>
      <vt:variant>
        <vt:lpwstr>http://www.facebook.com/BMWGroup</vt:lpwstr>
      </vt:variant>
      <vt:variant>
        <vt:lpwstr/>
      </vt:variant>
      <vt:variant>
        <vt:i4>5701707</vt:i4>
      </vt:variant>
      <vt:variant>
        <vt:i4>39</vt:i4>
      </vt:variant>
      <vt:variant>
        <vt:i4>0</vt:i4>
      </vt:variant>
      <vt:variant>
        <vt:i4>5</vt:i4>
      </vt:variant>
      <vt:variant>
        <vt:lpwstr>http://www.bmwgroup.com/</vt:lpwstr>
      </vt:variant>
      <vt:variant>
        <vt:lpwstr/>
      </vt:variant>
      <vt:variant>
        <vt:i4>458871</vt:i4>
      </vt:variant>
      <vt:variant>
        <vt:i4>36</vt:i4>
      </vt:variant>
      <vt:variant>
        <vt:i4>0</vt:i4>
      </vt:variant>
      <vt:variant>
        <vt:i4>5</vt:i4>
      </vt:variant>
      <vt:variant>
        <vt:lpwstr>mailto:katarzyna.gospodarek@bmw.pl</vt:lpwstr>
      </vt:variant>
      <vt:variant>
        <vt:lpwstr/>
      </vt:variant>
      <vt:variant>
        <vt:i4>7209023</vt:i4>
      </vt:variant>
      <vt:variant>
        <vt:i4>33</vt:i4>
      </vt:variant>
      <vt:variant>
        <vt:i4>0</vt:i4>
      </vt:variant>
      <vt:variant>
        <vt:i4>5</vt:i4>
      </vt:variant>
      <vt:variant>
        <vt:lpwstr>http://www.loop.ph/</vt:lpwstr>
      </vt:variant>
      <vt:variant>
        <vt:lpwstr/>
      </vt:variant>
      <vt:variant>
        <vt:i4>5701639</vt:i4>
      </vt:variant>
      <vt:variant>
        <vt:i4>30</vt:i4>
      </vt:variant>
      <vt:variant>
        <vt:i4>0</vt:i4>
      </vt:variant>
      <vt:variant>
        <vt:i4>5</vt:i4>
      </vt:variant>
      <vt:variant>
        <vt:lpwstr>http://www.julia.uk.com/</vt:lpwstr>
      </vt:variant>
      <vt:variant>
        <vt:lpwstr/>
      </vt:variant>
      <vt:variant>
        <vt:i4>2293870</vt:i4>
      </vt:variant>
      <vt:variant>
        <vt:i4>27</vt:i4>
      </vt:variant>
      <vt:variant>
        <vt:i4>0</vt:i4>
      </vt:variant>
      <vt:variant>
        <vt:i4>5</vt:i4>
      </vt:variant>
      <vt:variant>
        <vt:lpwstr>http://www.mybeautifulcity.org/</vt:lpwstr>
      </vt:variant>
      <vt:variant>
        <vt:lpwstr/>
      </vt:variant>
      <vt:variant>
        <vt:i4>3670138</vt:i4>
      </vt:variant>
      <vt:variant>
        <vt:i4>24</vt:i4>
      </vt:variant>
      <vt:variant>
        <vt:i4>0</vt:i4>
      </vt:variant>
      <vt:variant>
        <vt:i4>5</vt:i4>
      </vt:variant>
      <vt:variant>
        <vt:lpwstr>http://www.molpresents.com/</vt:lpwstr>
      </vt:variant>
      <vt:variant>
        <vt:lpwstr/>
      </vt:variant>
      <vt:variant>
        <vt:i4>2097188</vt:i4>
      </vt:variant>
      <vt:variant>
        <vt:i4>21</vt:i4>
      </vt:variant>
      <vt:variant>
        <vt:i4>0</vt:i4>
      </vt:variant>
      <vt:variant>
        <vt:i4>5</vt:i4>
      </vt:variant>
      <vt:variant>
        <vt:lpwstr>http://www.london2012.com/festival</vt:lpwstr>
      </vt:variant>
      <vt:variant>
        <vt:lpwstr/>
      </vt:variant>
      <vt:variant>
        <vt:i4>1114189</vt:i4>
      </vt:variant>
      <vt:variant>
        <vt:i4>18</vt:i4>
      </vt:variant>
      <vt:variant>
        <vt:i4>0</vt:i4>
      </vt:variant>
      <vt:variant>
        <vt:i4>5</vt:i4>
      </vt:variant>
      <vt:variant>
        <vt:lpwstr>http://www.bmwgroup.com/culture/overview</vt:lpwstr>
      </vt:variant>
      <vt:variant>
        <vt:lpwstr/>
      </vt:variant>
      <vt:variant>
        <vt:i4>2359345</vt:i4>
      </vt:variant>
      <vt:variant>
        <vt:i4>15</vt:i4>
      </vt:variant>
      <vt:variant>
        <vt:i4>0</vt:i4>
      </vt:variant>
      <vt:variant>
        <vt:i4>5</vt:i4>
      </vt:variant>
      <vt:variant>
        <vt:lpwstr>http://www.bmwgroup.com/culture</vt:lpwstr>
      </vt:variant>
      <vt:variant>
        <vt:lpwstr/>
      </vt:variant>
      <vt:variant>
        <vt:i4>2424928</vt:i4>
      </vt:variant>
      <vt:variant>
        <vt:i4>12</vt:i4>
      </vt:variant>
      <vt:variant>
        <vt:i4>0</vt:i4>
      </vt:variant>
      <vt:variant>
        <vt:i4>5</vt:i4>
      </vt:variant>
      <vt:variant>
        <vt:lpwstr>http://www.bmw-artcartour.com/</vt:lpwstr>
      </vt:variant>
      <vt:variant>
        <vt:lpwstr/>
      </vt:variant>
      <vt:variant>
        <vt:i4>524291</vt:i4>
      </vt:variant>
      <vt:variant>
        <vt:i4>9</vt:i4>
      </vt:variant>
      <vt:variant>
        <vt:i4>0</vt:i4>
      </vt:variant>
      <vt:variant>
        <vt:i4>5</vt:i4>
      </vt:variant>
      <vt:variant>
        <vt:lpwstr>https://www.press.bmwgroup.com/pressclub/p/pcgl/tvFootageDetail.html?docNo=PF0003039</vt:lpwstr>
      </vt:variant>
      <vt:variant>
        <vt:lpwstr/>
      </vt:variant>
      <vt:variant>
        <vt:i4>6422647</vt:i4>
      </vt:variant>
      <vt:variant>
        <vt:i4>6</vt:i4>
      </vt:variant>
      <vt:variant>
        <vt:i4>0</vt:i4>
      </vt:variant>
      <vt:variant>
        <vt:i4>5</vt:i4>
      </vt:variant>
      <vt:variant>
        <vt:lpwstr>https://www.press.bmwgroup.com/pressclub/p/pcgl/photoTeaserList.html?left_menu_item=node__3&amp;isHomepage=true</vt:lpwstr>
      </vt:variant>
      <vt:variant>
        <vt:lpwstr/>
      </vt:variant>
      <vt:variant>
        <vt:i4>2621558</vt:i4>
      </vt:variant>
      <vt:variant>
        <vt:i4>3</vt:i4>
      </vt:variant>
      <vt:variant>
        <vt:i4>0</vt:i4>
      </vt:variant>
      <vt:variant>
        <vt:i4>5</vt:i4>
      </vt:variant>
      <vt:variant>
        <vt:lpwstr>http://www.flickr.com/photos/icalondon/sets/72157630389410410/</vt:lpwstr>
      </vt:variant>
      <vt:variant>
        <vt:lpwstr/>
      </vt:variant>
      <vt:variant>
        <vt:i4>6357119</vt:i4>
      </vt:variant>
      <vt:variant>
        <vt:i4>0</vt:i4>
      </vt:variant>
      <vt:variant>
        <vt:i4>0</vt:i4>
      </vt:variant>
      <vt:variant>
        <vt:i4>5</vt:i4>
      </vt:variant>
      <vt:variant>
        <vt:lpwstr>http://www.bmw.pl/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BMW_Group_Sales_Release_May_2012_FINAL</dc:title>
  <dc:subject>BMW wyniki za maj 2012 wersja polska</dc:subject>
  <dc:creator>MAKsima</dc:creator>
  <cp:lastModifiedBy>Gospodarek Katarzyna, AK-1-EU-CS</cp:lastModifiedBy>
  <cp:revision>2</cp:revision>
  <cp:lastPrinted>1899-12-31T23:00:00Z</cp:lastPrinted>
  <dcterms:created xsi:type="dcterms:W3CDTF">2018-01-02T08:42:00Z</dcterms:created>
  <dcterms:modified xsi:type="dcterms:W3CDTF">2018-01-02T08:42:00Z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Schutz">
    <vt:lpwstr>YES</vt:lpwstr>
  </property>
  <property fmtid="{D5CDD505-2E9C-101B-9397-08002B2CF9AE}" pid="3" name="Name$">
    <vt:lpwstr>Name1</vt:lpwstr>
  </property>
  <property fmtid="{D5CDD505-2E9C-101B-9397-08002B2CF9AE}" pid="4" name="Subthema1$">
    <vt:lpwstr>For the fourth consecutive year the BMW Group is sector leader in the Dow Jones Sustainability Index World.</vt:lpwstr>
  </property>
  <property fmtid="{D5CDD505-2E9C-101B-9397-08002B2CF9AE}" pid="5" name="Teilnehmer1$">
    <vt:lpwstr>HHHHHHHHHHHHHHHHhh</vt:lpwstr>
  </property>
  <property fmtid="{D5CDD505-2E9C-101B-9397-08002B2CF9AE}" pid="6" name="Teilnehmer6$">
    <vt:lpwstr>fdgsdgdsfg</vt:lpwstr>
  </property>
  <property fmtid="{D5CDD505-2E9C-101B-9397-08002B2CF9AE}" pid="7" name="Thema$">
    <vt:lpwstr>dlg.Teilnehmer</vt:lpwstr>
  </property>
  <property fmtid="{D5CDD505-2E9C-101B-9397-08002B2CF9AE}" pid="8" name="Thema1$">
    <vt:lpwstr>BMW Group is once again most sustainable automotive company.</vt:lpwstr>
  </property>
  <property fmtid="{D5CDD505-2E9C-101B-9397-08002B2CF9AE}" pid="9" name="ZeitOrt$">
    <vt:lpwstr>Zeit22222222222222222222222222</vt:lpwstr>
  </property>
  <property fmtid="{D5CDD505-2E9C-101B-9397-08002B2CF9AE}" pid="10" name="ZeitOrt1$">
    <vt:lpwstr>HHHHHHHHHHHHHHH</vt:lpwstr>
  </property>
  <property fmtid="{D5CDD505-2E9C-101B-9397-08002B2CF9AE}" pid="11" name="ZeitOrt2$">
    <vt:lpwstr>dfasdaf</vt:lpwstr>
  </property>
  <property fmtid="{D5CDD505-2E9C-101B-9397-08002B2CF9AE}" pid="12" name="tt1">
    <vt:lpwstr>maxi</vt:lpwstr>
  </property>
  <property fmtid="{D5CDD505-2E9C-101B-9397-08002B2CF9AE}" pid="13" name="tt2">
    <vt:lpwstr> 1</vt:lpwstr>
  </property>
</Properties>
</file>